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28" w:lineRule="exact"/>
        <w:ind w:left="2544" w:right="3185"/>
        <w:jc w:val="center"/>
        <w:rPr>
          <w:rFonts w:ascii="Arial" w:hAnsi="Arial" w:cs="Arial" w:eastAsia="Arial"/>
          <w:sz w:val="68"/>
          <w:szCs w:val="68"/>
        </w:rPr>
      </w:pPr>
      <w:rPr/>
      <w:r>
        <w:rPr>
          <w:rFonts w:ascii="Arial" w:hAnsi="Arial" w:cs="Arial" w:eastAsia="Arial"/>
          <w:sz w:val="68"/>
          <w:szCs w:val="68"/>
          <w:spacing w:val="-12"/>
          <w:w w:val="99"/>
          <w:b/>
          <w:bCs/>
        </w:rPr>
        <w:t>V</w:t>
      </w:r>
      <w:r>
        <w:rPr>
          <w:rFonts w:ascii="Arial" w:hAnsi="Arial" w:cs="Arial" w:eastAsia="Arial"/>
          <w:sz w:val="68"/>
          <w:szCs w:val="68"/>
          <w:spacing w:val="0"/>
          <w:w w:val="99"/>
          <w:b/>
          <w:bCs/>
        </w:rPr>
        <w:t>iti</w:t>
      </w:r>
      <w:r>
        <w:rPr>
          <w:rFonts w:ascii="Arial" w:hAnsi="Arial" w:cs="Arial" w:eastAsia="Arial"/>
          <w:sz w:val="68"/>
          <w:szCs w:val="6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68"/>
          <w:szCs w:val="68"/>
          <w:spacing w:val="0"/>
          <w:w w:val="99"/>
          <w:b/>
          <w:bCs/>
        </w:rPr>
        <w:t>ultu</w:t>
      </w:r>
      <w:r>
        <w:rPr>
          <w:rFonts w:ascii="Arial" w:hAnsi="Arial" w:cs="Arial" w:eastAsia="Arial"/>
          <w:sz w:val="68"/>
          <w:szCs w:val="68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68"/>
          <w:szCs w:val="6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35" w:right="3575"/>
        <w:jc w:val="center"/>
        <w:rPr>
          <w:rFonts w:ascii="Arial" w:hAnsi="Arial" w:cs="Arial" w:eastAsia="Arial"/>
          <w:sz w:val="68"/>
          <w:szCs w:val="68"/>
        </w:rPr>
      </w:pPr>
      <w:rPr/>
      <w:r>
        <w:rPr>
          <w:rFonts w:ascii="Arial" w:hAnsi="Arial" w:cs="Arial" w:eastAsia="Arial"/>
          <w:sz w:val="68"/>
          <w:szCs w:val="68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68"/>
          <w:szCs w:val="6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68"/>
          <w:szCs w:val="6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68"/>
          <w:szCs w:val="68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68"/>
          <w:szCs w:val="68"/>
          <w:spacing w:val="0"/>
          <w:w w:val="99"/>
          <w:b/>
          <w:bCs/>
        </w:rPr>
        <w:t>ill</w:t>
      </w:r>
      <w:r>
        <w:rPr>
          <w:rFonts w:ascii="Arial" w:hAnsi="Arial" w:cs="Arial" w:eastAsia="Arial"/>
          <w:sz w:val="68"/>
          <w:szCs w:val="6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68"/>
          <w:szCs w:val="68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3.811765pt;height:309.6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8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2.597183pt;height:70.8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NumType w:start="1"/>
          <w:pgMar w:header="721" w:footer="829" w:top="920" w:bottom="1020" w:left="1680" w:right="1020"/>
          <w:headerReference w:type="default" r:id="rId5"/>
          <w:footerReference w:type="default" r:id="rId6"/>
          <w:type w:val="continuous"/>
          <w:pgSz w:w="11920" w:h="16840"/>
        </w:sectPr>
      </w:pPr>
      <w:rPr/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13" w:lineRule="exact"/>
        <w:ind w:left="116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In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tr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odu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tion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13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cours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obje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comprendre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rôle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quali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finale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durée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11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urellemen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dresse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rampe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rouver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perme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maximum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d’ensoleillemen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ressemble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kilomè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kilomè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</w:p>
    <w:p>
      <w:pPr>
        <w:spacing w:before="0" w:after="0" w:line="246" w:lineRule="auto"/>
        <w:ind w:left="116" w:right="6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bordelai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ordonnées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avec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aucune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aucun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rameau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dépasse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palissage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rognage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urellemen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désordonnée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vrilles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s’accrochan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proximi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ffit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d’observer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sauvage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même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n’a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canalisé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assez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ô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convaincre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orces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assez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chez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l’opposé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blé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cyprè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endance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omber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vrilles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n’on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poids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s’alourdi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7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urellemen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désire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reproduire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manière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végé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sexuée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éressée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grosses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sucrées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gorgées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d’eau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</w:p>
    <w:p>
      <w:pPr>
        <w:spacing w:before="0" w:after="0" w:line="246" w:lineRule="auto"/>
        <w:ind w:left="116" w:right="27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grappes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lourdes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l’handicape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ragilisan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aléas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clima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iques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iculie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r).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demandons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produire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développemen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végé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développer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89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recherché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grappes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variera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comprend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130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oli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15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avec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130hl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ô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avec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jeunes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irriguées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errains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riches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erres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amendée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produi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quali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130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inés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rance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(ex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rôlé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appella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indica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géographique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(AOP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IGP),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indica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géographique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rance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ex</w:t>
      </w:r>
    </w:p>
    <w:p>
      <w:pPr>
        <w:spacing w:before="0" w:after="0" w:line="246" w:lineRule="auto"/>
        <w:ind w:left="116" w:right="13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au-delà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250hl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d’avoir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rôle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ys,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oici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quelques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exemples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951.999512" w:type="dxa"/>
      </w:tblPr>
      <w:tblGrid/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  <w:shd w:val="clear" w:color="auto" w:fill="BEC0BF"/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88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yp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  <w:shd w:val="clear" w:color="auto" w:fill="BEC0BF"/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08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eme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max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ma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uto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sé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AOP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vins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rouges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rançaises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8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63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70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0" w:lineRule="auto"/>
              <w:ind w:left="100" w:right="59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AOP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vins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blancs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secs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rançaises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59" w:right="13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88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(Alsace)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/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0" w:after="0" w:line="240" w:lineRule="auto"/>
              <w:ind w:left="1423" w:right="140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ha.</w:t>
            </w:r>
          </w:p>
        </w:tc>
      </w:tr>
      <w:tr>
        <w:trPr>
          <w:trHeight w:val="70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0" w:lineRule="auto"/>
              <w:ind w:left="100" w:right="6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AOP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blancs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mousseux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rançais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4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100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IGP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rance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151" w:right="113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120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hl/ha</w:t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vins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illa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ion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151" w:right="113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160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hl/ha</w:t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sans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IG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rance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82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maximum</w:t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chilien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82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maximum</w:t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ralien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82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maximum</w:t>
            </w:r>
          </w:p>
        </w:tc>
      </w:tr>
    </w:tbl>
    <w:p>
      <w:pPr>
        <w:jc w:val="left"/>
        <w:spacing w:after="0"/>
        <w:sectPr>
          <w:pgMar w:header="721" w:footer="829" w:top="920" w:bottom="1020" w:left="1020" w:right="1020"/>
          <w:pgSz w:w="11920" w:h="168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3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moyen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ondus)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2009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951.999512" w:type="dxa"/>
      </w:tblPr>
      <w:tblGrid/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  <w:shd w:val="clear" w:color="auto" w:fill="BEC0BF"/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73" w:right="105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Pays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  <w:shd w:val="clear" w:color="auto" w:fill="BEC0BF"/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08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moyenne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2009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rique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Sud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06" w:right="118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E32400"/>
                <w:spacing w:val="0"/>
                <w:w w:val="100"/>
              </w:rPr>
              <w:t>94</w:t>
            </w:r>
            <w:r>
              <w:rPr>
                <w:rFonts w:ascii="Arial" w:hAnsi="Arial" w:cs="Arial" w:eastAsia="Arial"/>
                <w:sz w:val="20"/>
                <w:szCs w:val="20"/>
                <w:color w:val="E324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E32400"/>
                <w:spacing w:val="0"/>
                <w:w w:val="100"/>
              </w:rPr>
              <w:t>hl/ha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Argen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ine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06" w:right="118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57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hl/ha</w:t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ralie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06" w:right="118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E32400"/>
                <w:spacing w:val="0"/>
                <w:w w:val="100"/>
              </w:rPr>
              <w:t>74</w:t>
            </w:r>
            <w:r>
              <w:rPr>
                <w:rFonts w:ascii="Arial" w:hAnsi="Arial" w:cs="Arial" w:eastAsia="Arial"/>
                <w:sz w:val="20"/>
                <w:szCs w:val="20"/>
                <w:color w:val="E324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E32400"/>
                <w:spacing w:val="0"/>
                <w:w w:val="100"/>
              </w:rPr>
              <w:t>hl/ha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Chili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06" w:right="118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E32400"/>
                <w:spacing w:val="0"/>
                <w:w w:val="100"/>
              </w:rPr>
              <w:t>83</w:t>
            </w:r>
            <w:r>
              <w:rPr>
                <w:rFonts w:ascii="Arial" w:hAnsi="Arial" w:cs="Arial" w:eastAsia="Arial"/>
                <w:sz w:val="20"/>
                <w:szCs w:val="20"/>
                <w:color w:val="E324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E32400"/>
                <w:spacing w:val="0"/>
                <w:w w:val="100"/>
              </w:rPr>
              <w:t>hl/ha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Espagne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06" w:right="118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33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hl/ha</w:t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s-Unis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06" w:right="118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E32400"/>
                <w:spacing w:val="0"/>
                <w:w w:val="100"/>
              </w:rPr>
              <w:t>86</w:t>
            </w:r>
            <w:r>
              <w:rPr>
                <w:rFonts w:ascii="Arial" w:hAnsi="Arial" w:cs="Arial" w:eastAsia="Arial"/>
                <w:sz w:val="20"/>
                <w:szCs w:val="20"/>
                <w:color w:val="E324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E32400"/>
                <w:spacing w:val="0"/>
                <w:w w:val="100"/>
              </w:rPr>
              <w:t>hl/ha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rance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06" w:right="118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58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hl/ha</w:t>
            </w:r>
          </w:p>
        </w:tc>
      </w:tr>
      <w:tr>
        <w:trPr>
          <w:trHeight w:val="460" w:hRule="exact"/>
        </w:trPr>
        <w:tc>
          <w:tcPr>
            <w:tcW w:w="2703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Italie</w:t>
            </w:r>
          </w:p>
        </w:tc>
        <w:tc>
          <w:tcPr>
            <w:tcW w:w="3214" w:type="dxa"/>
            <w:tcBorders>
              <w:top w:val="single" w:sz="8" w:space="0" w:color="000000"/>
              <w:bottom w:val="single" w:sz="8" w:space="0" w:color="000000"/>
              <w:left w:val="single" w:sz="8.000342" w:space="0" w:color="000000"/>
              <w:right w:val="single" w:sz="8.00034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06" w:right="118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68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hl/ha</w:t>
            </w:r>
          </w:p>
        </w:tc>
      </w:tr>
    </w:tbl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6" w:lineRule="auto"/>
        <w:ind w:left="116" w:right="17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mondiaux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raduisen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axée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vers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gamme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gamme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rance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égalemen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malgré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d’appella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mme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va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eme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nt?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11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impo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bourgeons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grappes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élevée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élevé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iciper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grappes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t-e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effet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té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du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p?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9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blesse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opéra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auquel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réagi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cica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niveau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boules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appelé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cône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desséchemen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cônes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s’ils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ionnés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flux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sève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rainer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’habi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oujours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même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cô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raine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dégénérescence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sollici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probléma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ique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udiée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eurs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biologiques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aujourd’hui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l’ensemble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eurs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conseils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d’agricul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rées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maladies</w:t>
      </w:r>
    </w:p>
    <w:p>
      <w:pPr>
        <w:spacing w:before="0" w:after="0" w:line="246" w:lineRule="auto"/>
        <w:ind w:left="116" w:right="11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lui-même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aminer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lorsqu’il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ique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ranspo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eurs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manière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amina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respe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eurs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condi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ionnen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durée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ôl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ér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iod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29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perme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l’allongemen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bourgeon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afin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acili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hiver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lors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repos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végé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évolué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pression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opéra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ravail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radi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ionnelles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condi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clima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iques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iculari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cépage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21" w:footer="829" w:top="920" w:bottom="1020" w:left="1020" w:right="1020"/>
          <w:pgSz w:w="11920" w:h="168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3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uelles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-on?</w:t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rouve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élémen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suivan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0" w:lineRule="exact"/>
        <w:ind w:left="296" w:right="167" w:firstLine="-18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tr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et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ras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: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ué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gros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diamè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noueux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âgé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plusieurs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année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souven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nommé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: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«vieux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bois»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perdure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n’e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aillé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sau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cas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besoin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rajeunissemen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0" w:lineRule="exact"/>
        <w:ind w:left="296" w:right="546" w:firstLine="-1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sarme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ts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ils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proviennen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l’aoû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emen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rameaux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issus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bourgeons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l’on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laisser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développe</w:t>
      </w:r>
      <w:r>
        <w:rPr>
          <w:rFonts w:ascii="Arial" w:hAnsi="Arial" w:cs="Arial" w:eastAsia="Arial"/>
          <w:sz w:val="22"/>
          <w:szCs w:val="22"/>
          <w:spacing w:val="-12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À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ains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seron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éliminé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d’au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res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seron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aillés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courson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d’au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res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longs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orman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ainsi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bague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0" w:lineRule="exact"/>
        <w:ind w:left="296" w:right="351" w:firstLine="-1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gu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ette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(ou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longs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s,</w:t>
      </w:r>
      <w:r>
        <w:rPr>
          <w:rFonts w:ascii="Arial" w:hAnsi="Arial" w:cs="Arial" w:eastAsia="Arial"/>
          <w:sz w:val="22"/>
          <w:szCs w:val="22"/>
          <w:spacing w:val="5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gaule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,...):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âgé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deux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ans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aillé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afin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d’assurer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produ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rui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ts.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bague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général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achée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fil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(palissage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),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96" w:right="167" w:firstLine="-1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courson</w:t>
      </w:r>
      <w:r>
        <w:rPr>
          <w:rFonts w:ascii="Arial" w:hAnsi="Arial" w:cs="Arial" w:eastAsia="Arial"/>
          <w:sz w:val="22"/>
          <w:szCs w:val="22"/>
          <w:spacing w:val="-9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nomme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égalemen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rappel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âgé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d’un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poussan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vieux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deux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s.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24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aillé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rt,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sauvegarde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cas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mauvais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développemen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bague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perme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égalemen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d’al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erner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charge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deux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cô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ailles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aura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courson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0" w:lineRule="exact"/>
        <w:ind w:left="296" w:right="179" w:firstLine="-1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gou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rma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nd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poussan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dire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emen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vieux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produ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élimine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cas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besoin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ils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peuven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servir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rajeunir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blessé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malade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246" w:lineRule="auto"/>
        <w:ind w:left="116" w:right="11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perme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l’allongemen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vieillissemen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souche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gérer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grappes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grappes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manière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harmonieuse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Lorsque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jeune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donner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précise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s’appelle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rma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puis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audra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enir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l’appelle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nnu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ressen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besoin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appliquera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rajeunissemen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isolé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l’ensemble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parcelle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ma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î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ri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me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rme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6" w:lineRule="auto"/>
        <w:ind w:left="116" w:right="12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Duran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l’hive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sarmen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variables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selon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besoin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ingue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coursons</w:t>
      </w:r>
      <w:r>
        <w:rPr>
          <w:rFonts w:ascii="Arial" w:hAnsi="Arial" w:cs="Arial" w:eastAsia="Arial"/>
          <w:sz w:val="22"/>
          <w:szCs w:val="22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deux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yeux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axillaires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longs</w:t>
      </w:r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bois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atre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axillaire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nécessaire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désire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garder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mécanisable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vieillissemen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préma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urée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niveau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cône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bois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mort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pénè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ondémen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vers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gène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circula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sève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24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Afin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avoriser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développemen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appliquer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arcure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pliure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reine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passage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sève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vers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bourgeons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erminaux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lève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l’inhibi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agissan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près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pliure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sève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pouvoir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circule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4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ilise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égalemen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laisser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dessous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courson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iné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produire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l’année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suivan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principe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î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grosses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avorise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développemen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iculier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l’esca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ypiose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29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érable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charge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d’hive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ô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vendanger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cordon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Roya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avorisen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longs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provoquer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surcharges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bonne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grappe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NumType w:start="4"/>
          <w:pgMar w:header="721" w:footer="829" w:top="920" w:bottom="1020" w:left="1020" w:right="1020"/>
          <w:headerReference w:type="default" r:id="rId9"/>
          <w:pgSz w:w="11920" w:h="168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3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b.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mi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mb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rg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6" w:lineRule="auto"/>
        <w:ind w:left="116" w:right="79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bourgeons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s’appelle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charge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charge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erminer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égalemen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vigueu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l’ensoleillemen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disponible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bourgeons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débourre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quali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711.999664" w:type="dxa"/>
      </w:tblPr>
      <w:tblGrid/>
      <w:tr>
        <w:trPr>
          <w:trHeight w:val="440" w:hRule="exact"/>
        </w:trPr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  <w:shd w:val="clear" w:color="auto" w:fill="BEC0BF"/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37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obj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ec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ti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fs</w:t>
            </w:r>
            <w:r>
              <w:rPr>
                <w:rFonts w:ascii="Arial" w:hAnsi="Arial" w:cs="Arial" w:eastAsia="Arial"/>
                <w:sz w:val="18"/>
                <w:szCs w:val="18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é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éra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x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ign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  <w:shd w:val="clear" w:color="auto" w:fill="BEC0BF"/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67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ôl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ta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ill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440" w:hRule="exact"/>
        </w:trPr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70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ît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riser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produ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ion</w:t>
            </w:r>
          </w:p>
        </w:tc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6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rédu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ion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nombre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grappes</w:t>
            </w:r>
          </w:p>
        </w:tc>
      </w:tr>
      <w:tr>
        <w:trPr>
          <w:trHeight w:val="1100" w:hRule="exact"/>
        </w:trPr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83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améliorer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quali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é</w:t>
            </w:r>
          </w:p>
        </w:tc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5" w:lineRule="auto"/>
              <w:ind w:left="231" w:right="21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rédu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ion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nombre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grappes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avoriser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l’ensoleillemen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9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55" w:lineRule="auto"/>
              <w:ind w:left="111" w:right="9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évi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assemen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9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euillage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améliora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ion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ion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baies</w:t>
            </w:r>
          </w:p>
        </w:tc>
      </w:tr>
      <w:tr>
        <w:trPr>
          <w:trHeight w:val="1760" w:hRule="exact"/>
        </w:trPr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67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ralen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vieillissemen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cep</w:t>
            </w:r>
          </w:p>
        </w:tc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5" w:lineRule="auto"/>
              <w:ind w:left="121" w:right="10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limi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l’allongemen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souche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avoriser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circula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ion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sève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sur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l’ensemble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cep</w:t>
            </w:r>
          </w:p>
          <w:p>
            <w:pPr>
              <w:spacing w:before="0" w:after="0" w:line="255" w:lineRule="auto"/>
              <w:ind w:left="281" w:right="2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aire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prophylaxie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maladies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bois</w:t>
            </w:r>
          </w:p>
          <w:p>
            <w:pPr>
              <w:spacing w:before="0" w:after="0" w:line="255" w:lineRule="auto"/>
              <w:ind w:left="376" w:right="35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enir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comp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9"/>
              </w:rPr>
              <w:t>rt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iculari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9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és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clima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9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ique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99"/>
              </w:rPr>
              <w:t>s.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880" w:hRule="exact"/>
        </w:trPr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6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harmoniser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aille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souches</w:t>
            </w:r>
          </w:p>
        </w:tc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5" w:lineRule="auto"/>
              <w:ind w:left="131" w:right="11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reiner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souches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rop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vigoureuses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rajeunir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ceps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malades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(ou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remplacer)</w:t>
            </w:r>
          </w:p>
        </w:tc>
      </w:tr>
      <w:tr>
        <w:trPr>
          <w:trHeight w:val="1100" w:hRule="exact"/>
        </w:trPr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5" w:lineRule="auto"/>
              <w:ind w:left="887" w:right="305" w:firstLine="-5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acili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récol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raisin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ravail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mécanique</w:t>
            </w:r>
          </w:p>
        </w:tc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5" w:lineRule="auto"/>
              <w:ind w:left="201" w:right="18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avoir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un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mode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aille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adap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é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aux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di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éren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rain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s,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respe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les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besoins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urels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ceps</w:t>
            </w:r>
          </w:p>
        </w:tc>
      </w:tr>
      <w:tr>
        <w:trPr>
          <w:trHeight w:val="660" w:hRule="exact"/>
        </w:trPr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97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respe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législa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ion</w:t>
            </w:r>
          </w:p>
        </w:tc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0244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5" w:lineRule="auto"/>
              <w:ind w:left="1017" w:right="445" w:firstLine="-5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adop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syst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ème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aille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réglemen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aire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</w:tbl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3" w:after="0" w:line="240" w:lineRule="auto"/>
        <w:ind w:left="309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quali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Déterm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ré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tition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246" w:lineRule="auto"/>
        <w:ind w:left="116" w:right="13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syst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ème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tec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uli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ère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plusieurs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bras</w:t>
      </w:r>
      <w:r>
        <w:rPr>
          <w:rFonts w:ascii="Arial" w:hAnsi="Arial" w:cs="Arial" w:eastAsia="Arial"/>
          <w:sz w:val="22"/>
          <w:szCs w:val="22"/>
          <w:spacing w:val="6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lesquels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laissés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fères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bois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remplacemen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taille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longue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devan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pied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décider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d’yeux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conserve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enir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vigueur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espace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pied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charge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requise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impéra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réglemen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enir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avec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quali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souhai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avoir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charpen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équilibrée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rmi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ch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rg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6" w:lineRule="auto"/>
        <w:ind w:left="116" w:right="6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charge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nombre</w:t>
      </w:r>
      <w:r>
        <w:rPr>
          <w:rFonts w:ascii="Arial" w:hAnsi="Arial" w:cs="Arial" w:eastAsia="Arial"/>
          <w:sz w:val="22"/>
          <w:szCs w:val="22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d’yeux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és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représen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maximum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sarmen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pourron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rouver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saison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végé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suivan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phase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impo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charge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rappo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vigueur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coulure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impo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craindre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évalue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d’oeil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vigueur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conséquence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rma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6" w:lineRule="auto"/>
        <w:ind w:left="116" w:right="54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souche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ormée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premières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années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ablissemen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bras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respe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cri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ères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suivan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28" w:lineRule="auto"/>
        <w:ind w:left="296" w:right="106" w:firstLine="-1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ronc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ormé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d’un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sarmen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droi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t,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vigueur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fisan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peu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plaies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taille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Mar w:header="721" w:footer="829" w:top="920" w:bottom="1020" w:left="1020" w:right="1020"/>
          <w:pgSz w:w="11920" w:h="168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1" w:after="0" w:line="260" w:lineRule="exact"/>
        <w:ind w:left="316" w:right="448" w:firstLine="-1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bras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placé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même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niveau</w:t>
      </w:r>
      <w:r>
        <w:rPr>
          <w:rFonts w:ascii="Arial" w:hAnsi="Arial" w:cs="Arial" w:eastAsia="Arial"/>
          <w:sz w:val="22"/>
          <w:szCs w:val="22"/>
          <w:spacing w:val="6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ailles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éven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ails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deux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bras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symé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riques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gobele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afin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qu’ils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vigueur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similaire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1" w:after="0" w:line="240" w:lineRule="auto"/>
        <w:ind w:left="13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ifica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ion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réalisée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chaque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bra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99"/>
        </w:rPr>
      </w:r>
      <w:r>
        <w:rPr>
          <w:rFonts w:ascii="Arial" w:hAnsi="Arial" w:cs="Arial" w:eastAsia="Arial"/>
          <w:sz w:val="22"/>
          <w:szCs w:val="22"/>
          <w:spacing w:val="-24"/>
          <w:w w:val="99"/>
          <w:u w:val="single" w:color="000000"/>
        </w:rPr>
        <w:t>Ta</w:t>
      </w:r>
      <w:r>
        <w:rPr>
          <w:rFonts w:ascii="Arial" w:hAnsi="Arial" w:cs="Arial" w:eastAsia="Arial"/>
          <w:sz w:val="22"/>
          <w:szCs w:val="22"/>
          <w:spacing w:val="-24"/>
          <w:w w:val="99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37"/>
          <w:w w:val="99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-37"/>
          <w:w w:val="99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6" w:lineRule="auto"/>
        <w:ind w:left="136" w:right="146" w:firstLine="61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55pt;margin-top:29.627893pt;width:89pt;height:141pt;mso-position-horizontal-relative:page;mso-position-vertical-relative:paragraph;z-index:-1786" type="#_x0000_t75">
            <v:imagedata r:id="rId10" o:title=""/>
          </v:shape>
        </w:pic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annuelle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prend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°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°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euille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harmoniser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ifica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végé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vigueur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souche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respe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l’équilibre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2121" w:right="36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rte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sarmen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conservés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aillés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cs.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coursons</w:t>
      </w:r>
      <w:r>
        <w:rPr>
          <w:rFonts w:ascii="Arial" w:hAnsi="Arial" w:cs="Arial" w:eastAsia="Arial"/>
          <w:sz w:val="22"/>
          <w:szCs w:val="22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gobelet</w:t>
      </w:r>
      <w:r>
        <w:rPr>
          <w:rFonts w:ascii="Arial" w:hAnsi="Arial" w:cs="Arial" w:eastAsia="Arial"/>
          <w:sz w:val="22"/>
          <w:szCs w:val="22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don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yat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2121" w:right="17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longu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6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sarmen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aillés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alors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ette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arcure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12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xte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applique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même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longues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0" w:lineRule="auto"/>
        <w:ind w:left="212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Chablis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vallée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Marne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99"/>
        </w:rPr>
      </w:r>
      <w:r>
        <w:rPr>
          <w:rFonts w:ascii="Arial" w:hAnsi="Arial" w:cs="Arial" w:eastAsia="Arial"/>
          <w:sz w:val="22"/>
          <w:szCs w:val="22"/>
          <w:spacing w:val="-24"/>
          <w:w w:val="100"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-24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ra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sse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me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6" w:lineRule="auto"/>
        <w:ind w:left="136" w:right="30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quelques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s’allongen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l’archi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s’éloigne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syst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ème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iale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nécessaire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rajeunissemen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rajeunissemen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î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grosses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acili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nécessaire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saison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iquer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réaliser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rajeunissemen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perme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prolonger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souche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imposée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réglemen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voici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quelques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exemples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32.000198" w:type="dxa"/>
      </w:tblPr>
      <w:tblGrid/>
      <w:tr>
        <w:trPr>
          <w:trHeight w:val="440" w:hRule="exact"/>
        </w:trPr>
        <w:tc>
          <w:tcPr>
            <w:tcW w:w="1506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  <w:shd w:val="clear" w:color="auto" w:fill="BEC0BF"/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15" w:right="49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99"/>
                <w:b/>
                <w:bCs/>
              </w:rPr>
              <w:t>AOP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4902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  <w:shd w:val="clear" w:color="auto" w:fill="BEC0BF"/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401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od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es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ta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ill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po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ibl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  <w:shd w:val="clear" w:color="auto" w:fill="BEC0BF"/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104" w:right="108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w w:val="99"/>
                <w:b/>
                <w:bCs/>
              </w:rPr>
              <w:t>ondition</w:t>
            </w:r>
            <w:r>
              <w:rPr>
                <w:rFonts w:ascii="Arial" w:hAnsi="Arial" w:cs="Arial" w:eastAsia="Arial"/>
                <w:sz w:val="18"/>
                <w:szCs w:val="18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w w:val="100"/>
              </w:rPr>
            </w:r>
          </w:p>
        </w:tc>
      </w:tr>
      <w:tr>
        <w:trPr>
          <w:trHeight w:val="440" w:hRule="exact"/>
        </w:trPr>
        <w:tc>
          <w:tcPr>
            <w:tcW w:w="1506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Champagne</w:t>
            </w:r>
          </w:p>
        </w:tc>
        <w:tc>
          <w:tcPr>
            <w:tcW w:w="4902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chabli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s,</w:t>
            </w:r>
            <w:r>
              <w:rPr>
                <w:rFonts w:ascii="Arial" w:hAnsi="Arial" w:cs="Arial" w:eastAsia="Arial"/>
                <w:sz w:val="18"/>
                <w:szCs w:val="18"/>
                <w:spacing w:val="49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cordon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Roya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t,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uyo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4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vallée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Marne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</w:tcPr>
          <w:p>
            <w:pPr/>
            <w:rPr/>
          </w:p>
        </w:tc>
      </w:tr>
      <w:tr>
        <w:trPr>
          <w:trHeight w:val="1320" w:hRule="exact"/>
        </w:trPr>
        <w:tc>
          <w:tcPr>
            <w:tcW w:w="1506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Beaujolais</w:t>
            </w:r>
          </w:p>
        </w:tc>
        <w:tc>
          <w:tcPr>
            <w:tcW w:w="4902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5" w:lineRule="auto"/>
              <w:ind w:left="100" w:right="19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aille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gobele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t,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éven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ail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cordon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simple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double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charme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avec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à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coursons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à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yeu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x.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aille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longue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uyo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simple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avec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bague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yeux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maximum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un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courson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à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yeu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x,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deux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bague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à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yeux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maximum</w:t>
            </w:r>
          </w:p>
        </w:tc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5" w:lineRule="auto"/>
              <w:ind w:left="100" w:right="7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pied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quelque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soi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ype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aille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peux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pas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plus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dix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yeux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ran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cs.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880" w:hRule="exact"/>
        </w:trPr>
        <w:tc>
          <w:tcPr>
            <w:tcW w:w="1506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Corbières</w:t>
            </w:r>
          </w:p>
        </w:tc>
        <w:tc>
          <w:tcPr>
            <w:tcW w:w="4902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aille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gobele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rès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répandu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3" w:after="0" w:line="255" w:lineRule="auto"/>
              <w:ind w:left="100" w:right="56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aille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longue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uyo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pour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syrah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marsanne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roussanne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5" w:lineRule="auto"/>
              <w:ind w:left="100" w:right="105" w:firstLine="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aille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maximum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12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yeux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par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cep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avec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un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maximum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à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8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coursons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à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deux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yeux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par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cep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660" w:hRule="exact"/>
        </w:trPr>
        <w:tc>
          <w:tcPr>
            <w:tcW w:w="1506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Madiran</w:t>
            </w:r>
          </w:p>
        </w:tc>
        <w:tc>
          <w:tcPr>
            <w:tcW w:w="4902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aille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uyo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simple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double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3204" w:type="dxa"/>
            <w:tcBorders>
              <w:top w:val="single" w:sz="8" w:space="0" w:color="000000"/>
              <w:bottom w:val="single" w:sz="8" w:space="0" w:color="000000"/>
              <w:left w:val="single" w:sz="8.000002" w:space="0" w:color="000000"/>
              <w:right w:val="single" w:sz="8.000002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nombre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d’yeux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doi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ê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érieur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à</w:t>
            </w:r>
          </w:p>
          <w:p>
            <w:pPr>
              <w:spacing w:before="13" w:after="0" w:line="240" w:lineRule="auto"/>
              <w:ind w:left="10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30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000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par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he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ares</w:t>
            </w:r>
          </w:p>
        </w:tc>
      </w:tr>
    </w:tbl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9" w:after="0" w:line="240" w:lineRule="auto"/>
        <w:ind w:left="13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systèmes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13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oici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syst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èmes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répandus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99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a.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5"/>
          <w:w w:val="100"/>
          <w:b/>
          <w:bCs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-15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4" w:lineRule="exact"/>
        <w:ind w:left="13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charpen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souche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courson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yeux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</w:p>
    <w:p>
      <w:pPr>
        <w:spacing w:before="7" w:after="0" w:line="246" w:lineRule="auto"/>
        <w:ind w:left="136" w:right="17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long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longueur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dépend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vigueur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souche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oujours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ormé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sarmen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supérieur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courson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sarmen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érieur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courson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l’année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précéden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ages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13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echnique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acile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oeuvre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0" w:lineRule="exact"/>
        <w:ind w:left="13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rédu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minimum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l‘allongemen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charpen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0" w:lineRule="exact"/>
        <w:ind w:left="13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ifica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ion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corre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cépages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peu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s,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produ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cépages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Mar w:header="721" w:footer="829" w:top="920" w:bottom="1020" w:left="1000" w:right="102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3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nconvénien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vieillissemen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préma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uré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souche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0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plaies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ailles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impo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avorisan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maladies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0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assemen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végé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ion</w:t>
      </w:r>
      <w:r>
        <w:rPr>
          <w:rFonts w:ascii="Arial" w:hAnsi="Arial" w:cs="Arial" w:eastAsia="Arial"/>
          <w:sz w:val="22"/>
          <w:szCs w:val="22"/>
          <w:spacing w:val="6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grappes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bou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bague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0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hé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érogénéi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ma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uri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selon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posi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ions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yeux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bague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visualiser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secondes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uyo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21EAA"/>
          <w:spacing w:val="-1"/>
          <w:w w:val="100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h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t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t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p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s: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/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/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hyperlink r:id="rId11"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w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w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-11"/>
            <w:w w:val="100"/>
            <w:u w:val="single" w:color="021EAA"/>
          </w:rPr>
          <w:t>w</w:t>
        </w:r>
        <w:r>
          <w:rPr>
            <w:rFonts w:ascii="Arial" w:hAnsi="Arial" w:cs="Arial" w:eastAsia="Arial"/>
            <w:sz w:val="20"/>
            <w:szCs w:val="20"/>
            <w:color w:val="021EAA"/>
            <w:spacing w:val="-11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.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yo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u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t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u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b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e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.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co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m/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w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a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t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ch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?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v=f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rj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ya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KE5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Mh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k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6" w:after="0" w:line="240" w:lineRule="auto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99"/>
          <w:b/>
          <w:bCs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ta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Po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u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Po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4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recommandée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biologique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s’agi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varian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6" w:lineRule="auto"/>
        <w:ind w:left="116" w:right="10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modifiée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acilemen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simple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double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perme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d’allonger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durée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développemen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l’esca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’alimen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l’écorce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érieur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présence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avoriserai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l’esca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poussard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éresse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4" w:after="0" w:line="240" w:lineRule="auto"/>
        <w:ind w:left="11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2"/>
        </w:rPr>
        <w:t> </w:t>
      </w:r>
      <w:hyperlink r:id="rId12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civambiogironde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chez-alice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.fr/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civambiogironde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Documen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ion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Adheren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ts/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vi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i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rt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icle</w:t>
        </w:r>
        <w:r>
          <w:rPr>
            <w:rFonts w:ascii="Arial" w:hAnsi="Arial" w:cs="Arial" w:eastAsia="Arial"/>
            <w:sz w:val="18"/>
            <w:szCs w:val="18"/>
            <w:spacing w:val="-20"/>
            <w:w w:val="100"/>
            <w:position w:val="0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aillePoussard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pd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f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20" w:lineRule="exact"/>
        <w:ind w:left="11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s://</w:t>
      </w:r>
      <w:hyperlink r:id="rId13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ww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1"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you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ube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co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m/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wa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ch?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v=</w:t>
        </w:r>
        <w:r>
          <w:rPr>
            <w:rFonts w:ascii="Arial" w:hAnsi="Arial" w:cs="Arial" w:eastAsia="Arial"/>
            <w:sz w:val="18"/>
            <w:szCs w:val="18"/>
            <w:spacing w:val="-2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eRBNl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Q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nBy0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b/>
          <w:bCs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-15"/>
          <w:w w:val="100"/>
          <w:b/>
          <w:bCs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-15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à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u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Mâ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4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souche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simple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8-12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subi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6" w:lineRule="auto"/>
        <w:ind w:left="116" w:right="8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arcure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deuxième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aché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érieu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syst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ème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appliqué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chardonna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99"/>
          <w:b/>
          <w:bCs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.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-15"/>
          <w:w w:val="100"/>
          <w:b/>
          <w:bCs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-15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4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souche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uée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bras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chacun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</w:p>
    <w:p>
      <w:pPr>
        <w:spacing w:before="7" w:after="0" w:line="246" w:lineRule="auto"/>
        <w:ind w:left="116" w:right="34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courson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syst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ème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perme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charge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risques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surprodu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d’allongemen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charpen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b/>
          <w:bCs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-15"/>
          <w:w w:val="100"/>
          <w:b/>
          <w:bCs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-15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4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cordon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Roya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longue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charpen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érise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</w:p>
    <w:p>
      <w:pPr>
        <w:spacing w:before="7" w:after="0" w:line="246" w:lineRule="auto"/>
        <w:ind w:left="116" w:right="94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deux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bras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horizon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environ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courson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allés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palissage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minimum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9" w:after="0" w:line="250" w:lineRule="auto"/>
        <w:ind w:left="116" w:right="7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visualiser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cordon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Roya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21EAA"/>
          <w:spacing w:val="-1"/>
          <w:w w:val="100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h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t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t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p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s: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/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/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hyperlink r:id="rId14"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w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w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-11"/>
            <w:w w:val="100"/>
            <w:u w:val="single" w:color="021EAA"/>
          </w:rPr>
          <w:t>w</w:t>
        </w:r>
        <w:r>
          <w:rPr>
            <w:rFonts w:ascii="Arial" w:hAnsi="Arial" w:cs="Arial" w:eastAsia="Arial"/>
            <w:sz w:val="20"/>
            <w:szCs w:val="20"/>
            <w:color w:val="021EAA"/>
            <w:spacing w:val="-11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.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yo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u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t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u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b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e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.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co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m/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w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a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t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ch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?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x-yt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-cl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=8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5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0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2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7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6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3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6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&amp;x-yt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  <w:u w:val="single" w:color="021EAA"/>
          </w:rPr>
          <w:t>-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</w:rPr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100"/>
          </w:rPr>
          <w:t> </w:t>
        </w:r>
        <w:r>
          <w:rPr>
            <w:rFonts w:ascii="Arial" w:hAnsi="Arial" w:cs="Arial" w:eastAsia="Arial"/>
            <w:sz w:val="20"/>
            <w:szCs w:val="20"/>
            <w:color w:val="021EAA"/>
            <w:spacing w:val="0"/>
            <w:w w:val="99"/>
          </w:rPr>
        </w:r>
      </w:hyperlink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t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s=1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4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2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2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5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0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3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9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1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6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&amp;v=d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O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2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8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e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a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o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i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4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3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  <w:u w:val="single" w:color="021EAA"/>
        </w:rPr>
        <w:t>k</w:t>
      </w:r>
      <w:r>
        <w:rPr>
          <w:rFonts w:ascii="Arial" w:hAnsi="Arial" w:cs="Arial" w:eastAsia="Arial"/>
          <w:sz w:val="20"/>
          <w:szCs w:val="20"/>
          <w:color w:val="021EAA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6" w:after="0" w:line="240" w:lineRule="auto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w w:val="99"/>
          <w:b/>
          <w:bCs/>
        </w:rPr>
      </w:r>
      <w:r>
        <w:rPr>
          <w:rFonts w:ascii="Arial" w:hAnsi="Arial" w:cs="Arial" w:eastAsia="Arial"/>
          <w:sz w:val="18"/>
          <w:szCs w:val="18"/>
          <w:w w:val="99"/>
          <w:b/>
          <w:bCs/>
          <w:u w:val="single" w:color="000000"/>
        </w:rPr>
        <w:t>f.</w:t>
      </w:r>
      <w:r>
        <w:rPr>
          <w:rFonts w:ascii="Arial" w:hAnsi="Arial" w:cs="Arial" w:eastAsia="Arial"/>
          <w:sz w:val="18"/>
          <w:szCs w:val="18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18"/>
          <w:szCs w:val="18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5"/>
          <w:w w:val="99"/>
          <w:b/>
          <w:bCs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-15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4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gobele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ué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bras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disposés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l’espace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6" w:lineRule="auto"/>
        <w:ind w:left="116" w:right="10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variable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allan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chacun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coursons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syst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ème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répandu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régions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médi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erranéennes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aussi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Beaujolais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vallée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généralemen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cm,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ois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jusqu’à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s-f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onds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humide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coursons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allés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même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niveau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circon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érence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souche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gobele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répandu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ilise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échalas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aider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souche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n’y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conserve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coursons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icaux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afin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végé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clima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40" w:lineRule="auto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2"/>
        </w:rPr>
        <w:t>•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adap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é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clima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médi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erranéen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ven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é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;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•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adap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é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cépage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à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érigé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;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•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pas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palissage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;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•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pra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ique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ournan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our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cep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nconvénien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40" w:lineRule="auto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2"/>
        </w:rPr>
        <w:t>•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ficilemen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mécanisable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;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•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non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adap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é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omban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;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•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si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gobele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rop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bas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il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un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risque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d’en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assemen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di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usion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maladie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21" w:footer="829" w:top="920" w:bottom="1020" w:left="1020" w:right="102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50354pt;margin-top:333.888245pt;width:13.505106pt;height:211.630535pt;mso-position-horizontal-relative:page;mso-position-vertical-relative:page;z-index:-1785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46" w:lineRule="exact"/>
                    <w:ind w:left="20" w:right="-55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ta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ill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fo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rma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tion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Gu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y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ot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doubl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6.584076pt;margin-top:693.725098pt;width:11.86152pt;height:41.601995pt;mso-position-horizontal-relative:page;mso-position-vertical-relative:page;z-index:-1784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12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Pr/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0"/>
                    </w:rPr>
                    <w:t>1°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3"/>
                    </w:rPr>
                    <w:t>année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6.584076pt;margin-top:557.326111pt;width:11.86152pt;height:41.601995pt;mso-position-horizontal-relative:page;mso-position-vertical-relative:page;z-index:-1783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12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Pr/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0"/>
                    </w:rPr>
                    <w:t>2°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3"/>
                    </w:rPr>
                    <w:t>année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6.584076pt;margin-top:380.664795pt;width:11.86152pt;height:41.601995pt;mso-position-horizontal-relative:page;mso-position-vertical-relative:page;z-index:-1782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12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Pr/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0"/>
                    </w:rPr>
                    <w:t>3°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3"/>
                    </w:rPr>
                    <w:t>année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6.279877pt;margin-top:445.577484pt;width:11.86152pt;height:41.601995pt;mso-position-horizontal-relative:page;mso-position-vertical-relative:page;z-index:-1781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12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Pr/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0"/>
                    </w:rPr>
                    <w:t>4°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3"/>
                    </w:rPr>
                    <w:t>année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8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0.073113pt;height:595.755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21" w:footer="829" w:top="920" w:bottom="1020" w:left="1680" w:right="102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865585pt;margin-top:334.152069pt;width:13.738408pt;height:144.642317pt;mso-position-horizontal-relative:page;mso-position-vertical-relative:page;z-index:-1780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50" w:lineRule="exact"/>
                    <w:ind w:left="20" w:right="-55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Différents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1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modes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  <w:b/>
                      <w:bCs/>
                    </w:rPr>
                    <w:t>de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1"/>
                      <w:b/>
                      <w:bCs/>
                    </w:rPr>
                    <w:t>taille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4.625397pt;margin-top:290.0755pt;width:12.061492pt;height:60.626597pt;mso-position-horizontal-relative:page;mso-position-vertical-relative:page;z-index:-1779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17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Guyot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simple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5.357483pt;margin-top:619.349182pt;width:12.061492pt;height:77.955518pt;mso-position-horizontal-relative:page;mso-position-vertical-relative:page;z-index:-1778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17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Cordon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Royat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5.323975pt;margin-top:630.269531pt;width:12.061492pt;height:56.151429pt;mso-position-horizontal-relative:page;mso-position-vertical-relative:page;z-index:-1777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17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Gobelet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bas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5.323975pt;margin-top:444.636688pt;width:12.061492pt;height:88.575984pt;mso-position-horizontal-relative:page;mso-position-vertical-relative:page;z-index:-1776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17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Gobelet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éventail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5.323975pt;margin-top:175.047165pt;width:12.061492pt;height:95.283317pt;mso-position-horizontal-relative:page;mso-position-vertical-relative:page;z-index:-1775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17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queue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du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Macônnais</w:t>
                  </w:r>
                </w:p>
              </w:txbxContent>
            </v:textbox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5.08308pt;height:586.5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21" w:footer="829" w:top="920" w:bottom="1020" w:left="1680" w:right="1020"/>
          <w:pgSz w:w="11920" w:h="16840"/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9" w:after="0" w:line="240" w:lineRule="auto"/>
        <w:ind w:left="11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Él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éme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tiqu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b/>
          <w:bCs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Ép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59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6" w:lineRule="auto"/>
        <w:ind w:left="116" w:right="10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duran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période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vé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éta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débourrement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risques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gelée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disponibili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d’oeuvre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pression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période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31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régions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sensibles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gelées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d’hive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endra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grands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roids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passés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(mi-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évrie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r).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régions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sensibles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gelées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anière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aillera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possible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parcelles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exposée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ardive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sève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perme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d’évi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péné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spores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23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conseillé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lorsqu’on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grande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oujours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possible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embaucher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rs.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aillera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premier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parcelles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exposés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47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planning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enir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ravaux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aléas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clima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roid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pluvieux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igue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99"/>
          <w:b/>
          <w:bCs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16"/>
          <w:w w:val="100"/>
          <w:b/>
          <w:bCs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-16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6" w:lineRule="auto"/>
        <w:ind w:left="116" w:right="15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opéra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manuelle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perme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rappo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ravail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manuel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ailleur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nécessi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savoir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répercussion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avoir</w:t>
      </w:r>
    </w:p>
    <w:p>
      <w:pPr>
        <w:spacing w:before="7" w:after="0" w:line="246" w:lineRule="auto"/>
        <w:ind w:left="116" w:right="28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bonne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compréhension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ionnemen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l’ébourgeonnage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avoir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l’année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suivan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’appren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issage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conseillé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avec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pression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ionnemen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açon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impo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100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souches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heure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moyenne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600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800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jou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saison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réalise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450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000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600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000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d’où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d’inve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r!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11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visualiser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ensemble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penser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bonne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circula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sève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vérifier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choisir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sarmen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aoû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grosseur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moyenne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gourmands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servir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bague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iliser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courson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cadre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rajeunissemen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10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choisis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priori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airemen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assez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plaçan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nouveaux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coursons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oujours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dessous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bras)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érieur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gobele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l’allongemen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conserver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longueur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bonne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circula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sève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Afin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éger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longévi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conserver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l’allongemen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ériel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ailleur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ilise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rs,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cisailles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ériels</w:t>
      </w:r>
    </w:p>
    <w:p>
      <w:pPr>
        <w:spacing w:before="7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d’assi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4" w:lineRule="auto"/>
        <w:ind w:left="296" w:right="179" w:firstLine="-1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MS UI Gothic" w:hAnsi="MS UI Gothic" w:cs="MS UI Gothic" w:eastAsia="MS UI Gothic"/>
          <w:sz w:val="22"/>
          <w:szCs w:val="22"/>
          <w:spacing w:val="6"/>
          <w:w w:val="92"/>
        </w:rPr>
        <w:t>✦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Les</w:t>
      </w:r>
      <w:r>
        <w:rPr>
          <w:rFonts w:ascii="Arial" w:hAnsi="Arial" w:cs="Arial" w:eastAsia="Arial"/>
          <w:sz w:val="22"/>
          <w:szCs w:val="22"/>
          <w:spacing w:val="5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cisailles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: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cisailles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long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manche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perme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pré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aillage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coupe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vieux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puissance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coupe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impo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ravail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peu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préci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MS UI Gothic" w:hAnsi="MS UI Gothic" w:cs="MS UI Gothic" w:eastAsia="MS UI Gothic"/>
          <w:sz w:val="22"/>
          <w:szCs w:val="22"/>
          <w:spacing w:val="0"/>
          <w:w w:val="91"/>
        </w:rPr>
        <w:t>✦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1"/>
        </w:rPr>
        <w:t>Les</w:t>
      </w:r>
      <w:r>
        <w:rPr>
          <w:rFonts w:ascii="Arial" w:hAnsi="Arial" w:cs="Arial" w:eastAsia="Arial"/>
          <w:sz w:val="22"/>
          <w:szCs w:val="22"/>
          <w:spacing w:val="11"/>
          <w:w w:val="91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eurs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: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ils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exi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deux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: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manuels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assi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MS UI Gothic" w:hAnsi="MS UI Gothic" w:cs="MS UI Gothic" w:eastAsia="MS UI Gothic"/>
          <w:sz w:val="22"/>
          <w:szCs w:val="22"/>
          <w:spacing w:val="6"/>
          <w:w w:val="92"/>
        </w:rPr>
        <w:t>✴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Les</w:t>
      </w:r>
      <w:r>
        <w:rPr>
          <w:rFonts w:ascii="Arial" w:hAnsi="Arial" w:cs="Arial" w:eastAsia="Arial"/>
          <w:sz w:val="22"/>
          <w:szCs w:val="22"/>
          <w:spacing w:val="5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eurs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manuels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5" w:after="0" w:line="246" w:lineRule="auto"/>
        <w:ind w:left="836" w:right="12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manuel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apparai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°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siècle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ressemble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gros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ciseaux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d’appui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ranchan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vendu</w:t>
      </w:r>
    </w:p>
    <w:p>
      <w:pPr>
        <w:jc w:val="left"/>
        <w:spacing w:after="0"/>
        <w:sectPr>
          <w:pgMar w:header="721" w:footer="829" w:top="920" w:bottom="1020" w:left="1020" w:right="1020"/>
          <w:pgSz w:w="11920" w:h="168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3" w:after="0" w:line="246" w:lineRule="auto"/>
        <w:ind w:left="836" w:right="56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aujourd’hui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ique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d’usage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encombran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préci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orgé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modèles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équipés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poignée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érieure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ournan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syst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ème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démul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iplica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4" w:lineRule="auto"/>
        <w:ind w:left="656" w:right="982" w:firstLine="-1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MS UI Gothic" w:hAnsi="MS UI Gothic" w:cs="MS UI Gothic" w:eastAsia="MS UI Gothic"/>
          <w:sz w:val="22"/>
          <w:szCs w:val="22"/>
          <w:spacing w:val="6"/>
          <w:w w:val="92"/>
        </w:rPr>
        <w:t>✴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Les</w:t>
      </w:r>
      <w:r>
        <w:rPr>
          <w:rFonts w:ascii="Arial" w:hAnsi="Arial" w:cs="Arial" w:eastAsia="Arial"/>
          <w:sz w:val="22"/>
          <w:szCs w:val="22"/>
          <w:spacing w:val="5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eurs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assi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és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:</w:t>
      </w:r>
      <w:r>
        <w:rPr>
          <w:rFonts w:ascii="Arial" w:hAnsi="Arial" w:cs="Arial" w:eastAsia="Arial"/>
          <w:sz w:val="22"/>
          <w:szCs w:val="22"/>
          <w:spacing w:val="6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eurs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assi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és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rois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ypes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: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pneuma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ique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s,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hydrauliques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rique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2" w:lineRule="auto"/>
        <w:ind w:left="1376" w:right="382" w:firstLine="-1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eurs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riques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:</w:t>
      </w:r>
      <w:r>
        <w:rPr>
          <w:rFonts w:ascii="Arial" w:hAnsi="Arial" w:cs="Arial" w:eastAsia="Arial"/>
          <w:sz w:val="22"/>
          <w:szCs w:val="22"/>
          <w:spacing w:val="6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ils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muscles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fléchisseurs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momen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coupe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puissance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coupe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moindre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qu’avec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eurs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hydrauliques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pneuma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ique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quali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coupe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bonne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bien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ilisés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ailleu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rs.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erie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fixe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cein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ure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pèse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environ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kg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peu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encombran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bonne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onomie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(8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heure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s).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2" w:lineRule="auto"/>
        <w:ind w:left="1376" w:right="286" w:firstLine="-1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eurs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pneuma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iques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: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ils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possèden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coupe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lames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croisan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hydraulique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muni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d’une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poignée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eur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relié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compresseur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rainé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eu</w:t>
      </w:r>
      <w:r>
        <w:rPr>
          <w:rFonts w:ascii="Arial" w:hAnsi="Arial" w:cs="Arial" w:eastAsia="Arial"/>
          <w:sz w:val="22"/>
          <w:szCs w:val="22"/>
          <w:spacing w:val="-12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coupe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bonne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risque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d’acciden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élevé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avec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ype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eu</w:t>
      </w:r>
      <w:r>
        <w:rPr>
          <w:rFonts w:ascii="Arial" w:hAnsi="Arial" w:cs="Arial" w:eastAsia="Arial"/>
          <w:sz w:val="22"/>
          <w:szCs w:val="22"/>
          <w:spacing w:val="-12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gan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résine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Kevlar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obliga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oire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possible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plusieurs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eurs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même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compresseu</w:t>
      </w:r>
      <w:r>
        <w:rPr>
          <w:rFonts w:ascii="Arial" w:hAnsi="Arial" w:cs="Arial" w:eastAsia="Arial"/>
          <w:sz w:val="22"/>
          <w:szCs w:val="22"/>
          <w:spacing w:val="-12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76" w:right="65" w:firstLine="-1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eurs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hydrauliques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: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rainés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l’huile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sous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hau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pression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(175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rs).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eur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hydraulique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généralemen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rainé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eur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essence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circui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hydraulique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eu</w:t>
      </w:r>
      <w:r>
        <w:rPr>
          <w:rFonts w:ascii="Arial" w:hAnsi="Arial" w:cs="Arial" w:eastAsia="Arial"/>
          <w:sz w:val="22"/>
          <w:szCs w:val="22"/>
          <w:spacing w:val="-12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eurs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progressi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rès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puissan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lourds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encombran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ts.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4.566038pt;height:108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3989" w:right="4267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94pt;margin-top:-127.404404pt;width:143.660377pt;height:108pt;mso-position-horizontal-relative:page;mso-position-vertical-relative:paragraph;z-index:-1774" type="#_x0000_t75">
            <v:imagedata r:id="rId18" o:title=""/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séca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éle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rique</w:t>
      </w:r>
    </w:p>
    <w:p>
      <w:pPr>
        <w:spacing w:before="3" w:after="0" w:line="240" w:lineRule="auto"/>
        <w:ind w:left="3429" w:right="339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qu’il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ê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dos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7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4.490132pt;height:37.845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MS UI Gothic" w:hAnsi="MS UI Gothic" w:cs="MS UI Gothic" w:eastAsia="MS UI Gothic"/>
          <w:sz w:val="22"/>
          <w:szCs w:val="22"/>
          <w:spacing w:val="6"/>
          <w:w w:val="92"/>
        </w:rPr>
        <w:t>✦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1"/>
        </w:rPr>
        <w:t>Les</w:t>
      </w:r>
      <w:r>
        <w:rPr>
          <w:rFonts w:ascii="Arial" w:hAnsi="Arial" w:cs="Arial" w:eastAsia="Arial"/>
          <w:sz w:val="22"/>
          <w:szCs w:val="22"/>
          <w:spacing w:val="5"/>
          <w:w w:val="92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res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ils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ilisés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5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scie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ségo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ï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hache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piochon</w:t>
      </w:r>
    </w:p>
    <w:p>
      <w:pPr>
        <w:spacing w:before="0" w:after="0" w:line="260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démembreur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eur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orce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0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ils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d’aide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(siège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mono-pied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cabine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aille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scoo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vignes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...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acc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és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à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46" w:lineRule="auto"/>
        <w:ind w:left="116" w:right="16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longue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répé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environ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000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000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eurs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eurs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ois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filés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orce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roid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l’humidi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eurs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aggravan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syndrome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carpien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endini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réquen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coupures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blessures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égalemen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essionnels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MSA</w:t>
      </w:r>
      <w:r>
        <w:rPr>
          <w:rFonts w:ascii="Arial" w:hAnsi="Arial" w:cs="Arial" w:eastAsia="Arial"/>
          <w:sz w:val="22"/>
          <w:szCs w:val="22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obliga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oires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raremen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s).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indispensable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afin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risques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coupures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iculier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avec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séca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eurs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21" w:footer="829" w:top="920" w:bottom="1020" w:left="1020" w:right="1020"/>
          <w:pgSz w:w="11920" w:h="168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3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acciden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ériel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bien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0" w:lineRule="exact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ailleur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bien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équipé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(lune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s,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gan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ts,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vê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emen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2"/>
          <w:szCs w:val="22"/>
          <w:spacing w:val="5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chaussures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adap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és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clima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ind w:left="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prolongés)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ravail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aire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rou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ine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chaque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pied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perçu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comme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di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éren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5" w:lineRule="auto"/>
        <w:ind w:left="116" w:right="21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Les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roubles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musculo-squele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iques)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hologies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issus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mous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ués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à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périphérie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icula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s,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î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douleurs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niveau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muscle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endon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ligamen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raduisen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compressions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nerveuses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endini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î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douleu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raideur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orce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précision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mouvemen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niveau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membres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supérieurs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(main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poigne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épaule)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égalemen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genou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hanches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cheville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c.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6"/>
          <w:w w:val="100"/>
          <w:b/>
          <w:bCs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-16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u w:val="single" w:color="0000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3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Pré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aillage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6" w:lineRule="auto"/>
        <w:ind w:left="116" w:right="45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possible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passer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réta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couper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sarmen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dessous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afin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gagner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exi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ailleuses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manuelles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aillage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encore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rance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nécessi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passage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supplémen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éressan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régions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gélives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iculier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champagne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6" w:lineRule="auto"/>
        <w:ind w:left="116" w:right="22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encore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balbu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recherche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ravaille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élevé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cause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d’oeuvre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prend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quali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perme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vendre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beaucoup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ériel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orisée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indica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géographique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IG</w:t>
      </w:r>
      <w:r>
        <w:rPr>
          <w:rFonts w:ascii="Arial" w:hAnsi="Arial" w:cs="Arial" w:eastAsia="Arial"/>
          <w:sz w:val="22"/>
          <w:szCs w:val="22"/>
          <w:spacing w:val="-2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aines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AOP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rain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essais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afin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voir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quali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produi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réellemen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érieure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suivie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précision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qu’un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passer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derrière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courson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’idée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d’avoir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machines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fisammen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précise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manuelle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indispensable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22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aillés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cordon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Roya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qu’en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manuelle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avorisan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laissés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impo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aibles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recherché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passage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derrière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manuelle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néga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alors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précision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visualiser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21EAA"/>
          <w:spacing w:val="-1"/>
          <w:w w:val="100"/>
        </w:rPr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  <w:t>h</w:t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  <w:t>t</w:t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  <w:t>t</w:t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  <w:t>p</w:t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  <w:t>s:</w:t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  <w:t>/</w:t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  <w:t>/</w:t>
      </w:r>
      <w:r>
        <w:rPr>
          <w:rFonts w:ascii="Arial" w:hAnsi="Arial" w:cs="Arial" w:eastAsia="Arial"/>
          <w:sz w:val="22"/>
          <w:szCs w:val="22"/>
          <w:color w:val="021EAA"/>
          <w:spacing w:val="0"/>
          <w:w w:val="100"/>
          <w:u w:val="single" w:color="021EAA"/>
        </w:rPr>
      </w:r>
      <w:hyperlink r:id="rId20"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w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w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-12"/>
            <w:w w:val="100"/>
            <w:u w:val="single" w:color="021EAA"/>
          </w:rPr>
          <w:t>w</w:t>
        </w:r>
        <w:r>
          <w:rPr>
            <w:rFonts w:ascii="Arial" w:hAnsi="Arial" w:cs="Arial" w:eastAsia="Arial"/>
            <w:sz w:val="22"/>
            <w:szCs w:val="22"/>
            <w:color w:val="021EAA"/>
            <w:spacing w:val="-12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.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yo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u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t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u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b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e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.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co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m/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w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a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t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ch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?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v=yBt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0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H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a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x7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p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O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  <w:u w:val="single" w:color="021EAA"/>
          </w:rPr>
          <w:t>0</w:t>
        </w:r>
        <w:r>
          <w:rPr>
            <w:rFonts w:ascii="Arial" w:hAnsi="Arial" w:cs="Arial" w:eastAsia="Arial"/>
            <w:sz w:val="22"/>
            <w:szCs w:val="22"/>
            <w:color w:val="021EAA"/>
            <w:spacing w:val="0"/>
            <w:w w:val="100"/>
          </w:rPr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6" w:after="0" w:line="240" w:lineRule="auto"/>
        <w:ind w:left="1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F7A28"/>
          <w:b/>
          <w:bCs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Mé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c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n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i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s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ti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o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n</w:t>
      </w:r>
      <w:r>
        <w:rPr>
          <w:rFonts w:ascii="Arial" w:hAnsi="Arial" w:cs="Arial" w:eastAsia="Arial"/>
          <w:sz w:val="20"/>
          <w:szCs w:val="20"/>
          <w:color w:val="4F7A28"/>
          <w:spacing w:val="-6"/>
          <w:w w:val="100"/>
          <w:b/>
          <w:bCs/>
          <w:u w:val="single" w:color="4F7A28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d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e</w:t>
      </w:r>
      <w:r>
        <w:rPr>
          <w:rFonts w:ascii="Arial" w:hAnsi="Arial" w:cs="Arial" w:eastAsia="Arial"/>
          <w:sz w:val="20"/>
          <w:szCs w:val="20"/>
          <w:color w:val="4F7A28"/>
          <w:spacing w:val="-2"/>
          <w:w w:val="100"/>
          <w:b/>
          <w:bCs/>
          <w:u w:val="single" w:color="4F7A28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l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a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  <w:b/>
          <w:bCs/>
          <w:u w:val="single" w:color="4F7A28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ta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i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l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l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e</w:t>
      </w:r>
      <w:r>
        <w:rPr>
          <w:rFonts w:ascii="Arial" w:hAnsi="Arial" w:cs="Arial" w:eastAsia="Arial"/>
          <w:sz w:val="20"/>
          <w:szCs w:val="20"/>
          <w:color w:val="4F7A28"/>
          <w:spacing w:val="-2"/>
          <w:w w:val="100"/>
          <w:b/>
          <w:bCs/>
          <w:u w:val="single" w:color="4F7A28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  <w:b/>
          <w:bCs/>
          <w:u w:val="single" w:color="4F7A28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v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i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ti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c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u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l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tu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r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e</w:t>
      </w:r>
      <w:r>
        <w:rPr>
          <w:rFonts w:ascii="Arial" w:hAnsi="Arial" w:cs="Arial" w:eastAsia="Arial"/>
          <w:sz w:val="20"/>
          <w:szCs w:val="20"/>
          <w:color w:val="4F7A28"/>
          <w:spacing w:val="-6"/>
          <w:w w:val="100"/>
          <w:b/>
          <w:bCs/>
          <w:u w:val="single" w:color="4F7A28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b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i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o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l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o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g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i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q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u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e</w:t>
      </w:r>
      <w:r>
        <w:rPr>
          <w:rFonts w:ascii="Arial" w:hAnsi="Arial" w:cs="Arial" w:eastAsia="Arial"/>
          <w:sz w:val="20"/>
          <w:szCs w:val="20"/>
          <w:color w:val="4F7A28"/>
          <w:spacing w:val="-10"/>
          <w:w w:val="100"/>
          <w:b/>
          <w:bCs/>
          <w:u w:val="single" w:color="4F7A28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  <w:u w:val="single" w:color="4F7A28"/>
        </w:rPr>
        <w:t>: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  <w:b/>
          <w:bCs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116" w:right="165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313pt;margin-top:83.839874pt;width:177.330224pt;height:132.75pt;mso-position-horizontal-relative:page;mso-position-vertical-relative:paragraph;z-index:-1773" type="#_x0000_t75">
            <v:imagedata r:id="rId21" o:title=""/>
          </v:shape>
        </w:pic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icul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biologique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cherche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à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limi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l’impa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color w:val="4F7A28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ses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pra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iques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sur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l’environnemen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à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perme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à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vigne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s’au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opro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éger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quand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c’e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4F7A28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possible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ces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raison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color w:val="4F7A28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rase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mécanique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pré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aillage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qui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son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opéra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ions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blessan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ceps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devraien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pas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ê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pra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iqué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color w:val="4F7A28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séca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eu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rs,</w:t>
      </w:r>
      <w:r>
        <w:rPr>
          <w:rFonts w:ascii="Arial" w:hAnsi="Arial" w:cs="Arial" w:eastAsia="Arial"/>
          <w:sz w:val="20"/>
          <w:szCs w:val="20"/>
          <w:color w:val="4F7A28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séca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eur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classique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4F7A28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pré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érable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mais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séca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eur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éle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rique</w:t>
      </w:r>
      <w:r>
        <w:rPr>
          <w:rFonts w:ascii="Arial" w:hAnsi="Arial" w:cs="Arial" w:eastAsia="Arial"/>
          <w:sz w:val="20"/>
          <w:szCs w:val="20"/>
          <w:color w:val="4F7A28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appo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color w:val="4F7A28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coupe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pneuma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ique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4F7A28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lui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plus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polluan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doi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ê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color w:val="4F7A28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évi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4F7A28"/>
          <w:spacing w:val="-1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4F7A28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6.992481pt;height:130.995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21" w:footer="829" w:top="920" w:bottom="1020" w:left="1020" w:right="1020"/>
          <w:pgSz w:w="11920" w:h="16840"/>
        </w:sectPr>
      </w:pPr>
      <w:rPr/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3" w:after="0" w:line="240" w:lineRule="auto"/>
        <w:ind w:left="116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5.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21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goû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du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116" w:right="142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consomma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connaissance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-elle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éressan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e?</w:t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6" w:lineRule="auto"/>
        <w:ind w:left="116" w:right="27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Peu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dégu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l’aveugle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provien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gobele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cordon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Roya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?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avez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bonne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connaissance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régions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icole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pourrez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annoncé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qu’un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minervois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ainemen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gobele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bergerac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double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Beaujolais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gobele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cordon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Roya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Pouill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y-f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uissé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Macônnai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connaissance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visuelle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régions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icoles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issu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livres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d’abord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reconnaissiez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l’origine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déjà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compliqué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6" w:lineRule="auto"/>
        <w:ind w:left="116" w:right="57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éresser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pourquoi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région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semble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privilégié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aille?</w:t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6" w:lineRule="auto"/>
        <w:ind w:left="116" w:right="7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développé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manière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empirique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Duran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Moyen-Âge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ère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domaine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idée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sûr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échanges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écoles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rares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inexi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ts.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recs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Romains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avaien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laissés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quelques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écri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ts,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orale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alla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avec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rancs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peuples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poilus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venus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Nord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allu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l’arrivée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livier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XVI°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siècle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d’agronomie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commencen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voir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jou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pendan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chacun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bricolé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ique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erroi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N’oublions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n’exi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d’oeuvre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marché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créa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résul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accumula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d’‘expériences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errain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canicule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l’hygromé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vigueur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6" w:lineRule="auto"/>
        <w:ind w:left="116" w:right="11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désir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ionalisa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l’agricul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allu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s’adap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écoles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d’agricul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nouvelles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recommanda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aible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aujourd’hui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gobele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depuis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Médi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erranée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cordon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Roya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palissé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conduire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usion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large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cordon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gobele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survivre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représen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avorise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6" w:lineRule="auto"/>
        <w:ind w:left="116" w:right="12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vraimen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reconna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ît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pouvoir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comprendre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aible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prends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130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coloré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aroma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alcoolisé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goû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liquoreux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garan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même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chose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rouge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alcoolisé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coloré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rosé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blanc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j’ai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besoin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élevé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recherche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raicheu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audra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qu’à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bourgeons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2.000198" w:type="dxa"/>
      </w:tblPr>
      <w:tblGrid/>
      <w:tr>
        <w:trPr>
          <w:trHeight w:val="460" w:hRule="exact"/>
        </w:trPr>
        <w:tc>
          <w:tcPr>
            <w:tcW w:w="5949" w:type="dxa"/>
            <w:tcBorders>
              <w:top w:val="single" w:sz="8" w:space="0" w:color="000000"/>
              <w:bottom w:val="single" w:sz="8" w:space="0" w:color="000000"/>
              <w:left w:val="single" w:sz="8.000001" w:space="0" w:color="000000"/>
              <w:right w:val="single" w:sz="8.000001" w:space="0" w:color="000000"/>
            </w:tcBorders>
            <w:shd w:val="clear" w:color="auto" w:fill="BEC0BF"/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76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caractér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tiqu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628" w:type="dxa"/>
            <w:tcBorders>
              <w:top w:val="single" w:sz="8" w:space="0" w:color="000000"/>
              <w:bottom w:val="single" w:sz="8" w:space="0" w:color="000000"/>
              <w:left w:val="single" w:sz="8.000001" w:space="0" w:color="000000"/>
              <w:right w:val="single" w:sz="8.000001" w:space="0" w:color="000000"/>
            </w:tcBorders>
            <w:shd w:val="clear" w:color="auto" w:fill="BEC0BF"/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198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ty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ta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ill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700" w:hRule="exact"/>
        </w:trPr>
        <w:tc>
          <w:tcPr>
            <w:tcW w:w="5949" w:type="dxa"/>
            <w:tcBorders>
              <w:top w:val="single" w:sz="8" w:space="0" w:color="000000"/>
              <w:bottom w:val="single" w:sz="8" w:space="0" w:color="000000"/>
              <w:left w:val="single" w:sz="8.000001" w:space="0" w:color="000000"/>
              <w:right w:val="single" w:sz="8.000001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liquoreu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x,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vins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blancs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garde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vins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rouge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garde</w:t>
            </w:r>
          </w:p>
        </w:tc>
        <w:tc>
          <w:tcPr>
            <w:tcW w:w="3628" w:type="dxa"/>
            <w:tcBorders>
              <w:top w:val="single" w:sz="8" w:space="0" w:color="000000"/>
              <w:bottom w:val="single" w:sz="8" w:space="0" w:color="000000"/>
              <w:left w:val="single" w:sz="8.000001" w:space="0" w:color="000000"/>
              <w:right w:val="single" w:sz="8.000001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0" w:lineRule="auto"/>
              <w:ind w:left="100" w:right="3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Rendemen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rès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aible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rès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peu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bourgeon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700" w:hRule="exact"/>
        </w:trPr>
        <w:tc>
          <w:tcPr>
            <w:tcW w:w="5949" w:type="dxa"/>
            <w:tcBorders>
              <w:top w:val="single" w:sz="8" w:space="0" w:color="000000"/>
              <w:bottom w:val="single" w:sz="8" w:space="0" w:color="000000"/>
              <w:left w:val="single" w:sz="8.000001" w:space="0" w:color="000000"/>
              <w:right w:val="single" w:sz="8.000001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0" w:lineRule="auto"/>
              <w:ind w:left="100" w:right="36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moelleu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x,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vins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blancs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cs,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rosés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rouge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à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boire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sur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rui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628" w:type="dxa"/>
            <w:tcBorders>
              <w:top w:val="single" w:sz="8" w:space="0" w:color="000000"/>
              <w:bottom w:val="single" w:sz="8" w:space="0" w:color="000000"/>
              <w:left w:val="single" w:sz="8.000001" w:space="0" w:color="000000"/>
              <w:right w:val="single" w:sz="8.000001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0" w:lineRule="auto"/>
              <w:ind w:left="100" w:right="69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Rendemen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moyen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nombre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bourgeons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moyen</w:t>
            </w:r>
          </w:p>
        </w:tc>
      </w:tr>
      <w:tr>
        <w:trPr>
          <w:trHeight w:val="940" w:hRule="exact"/>
        </w:trPr>
        <w:tc>
          <w:tcPr>
            <w:tcW w:w="5949" w:type="dxa"/>
            <w:tcBorders>
              <w:top w:val="single" w:sz="8" w:space="0" w:color="000000"/>
              <w:bottom w:val="single" w:sz="8" w:space="0" w:color="000000"/>
              <w:left w:val="single" w:sz="8.000001" w:space="0" w:color="000000"/>
              <w:right w:val="single" w:sz="8.000001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0" w:lineRule="auto"/>
              <w:ind w:left="100" w:right="5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vins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illa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vins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blancs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rès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cs,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vins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base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pour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créman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t,</w:t>
            </w:r>
            <w:r>
              <w:rPr>
                <w:rFonts w:ascii="Arial" w:hAnsi="Arial" w:cs="Arial" w:eastAsia="Arial"/>
                <w:sz w:val="20"/>
                <w:szCs w:val="20"/>
                <w:spacing w:val="5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vin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léger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rouge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issu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vignoble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irrigué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ile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628" w:type="dxa"/>
            <w:tcBorders>
              <w:top w:val="single" w:sz="8" w:space="0" w:color="000000"/>
              <w:bottom w:val="single" w:sz="8" w:space="0" w:color="000000"/>
              <w:left w:val="single" w:sz="8.000001" w:space="0" w:color="000000"/>
              <w:right w:val="single" w:sz="8.000001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50" w:lineRule="auto"/>
              <w:ind w:left="100" w:right="59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Rendemen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élevé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Beaucoup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bourgeon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s.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aille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mécanisée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envisageable</w:t>
            </w:r>
          </w:p>
        </w:tc>
      </w:tr>
    </w:tbl>
    <w:p>
      <w:pPr>
        <w:jc w:val="left"/>
        <w:spacing w:after="0"/>
        <w:sectPr>
          <w:pgMar w:header="721" w:footer="829" w:top="920" w:bottom="1020" w:left="1020" w:right="1020"/>
          <w:pgSz w:w="11920" w:h="16840"/>
        </w:sectPr>
      </w:pPr>
      <w:rPr/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31" w:lineRule="exact"/>
        <w:ind w:left="4143" w:right="4122"/>
        <w:jc w:val="center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  <w:b/>
          <w:bCs/>
        </w:rPr>
        <w:t>BILAN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3" w:after="0" w:line="240" w:lineRule="auto"/>
        <w:ind w:left="116" w:right="8426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Rés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mé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116" w:right="5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urellemen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ve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s’accroche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uppo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rts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(arbre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alaise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s...).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taille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ter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grappes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afin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trer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composés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recherchés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sucre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arômes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polyphénols</w:t>
      </w:r>
      <w:r>
        <w:rPr>
          <w:rFonts w:ascii="Arial" w:hAnsi="Arial" w:cs="Arial" w:eastAsia="Arial"/>
          <w:sz w:val="22"/>
          <w:szCs w:val="22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iculie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r),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égalemen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fav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ser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trava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l’homme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(passage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machines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vendange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..).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syst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ème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tec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uli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ère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plusieurs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bras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lesquels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laissés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fères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remplacemen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sarmen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aillés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ette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(long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),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courson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(cou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rt).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rte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longue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xte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perme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ter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l’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llong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eme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bourgeons,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riser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hiver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lors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repos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végé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égalemen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possible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corriger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légère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duran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phase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végé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évolué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pression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mécanisation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férentes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opérations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travail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formes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tra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ditionn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tées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aux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condi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tiqu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aux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tés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cépages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laissen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place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mécanisa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ter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possible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allongement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Chaque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subira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rma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d’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tre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annuelle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avorise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tifi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2"/>
          <w:szCs w:val="22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2"/>
          <w:szCs w:val="22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l’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llong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eme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occasionnellemen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uni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sseme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quand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s'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élève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acr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oton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bourgeons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éloignés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sarmen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développen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premie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2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perme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développemen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yeux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riser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rendemen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érable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bien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ré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d’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hiver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ô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vendanger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rts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comme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cordon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Roya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avorisen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eme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ibl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bois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longs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comme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provoquer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surcharges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année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bonne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grappe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à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l’origine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blessures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niveau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cône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desséchement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avorise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Pou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ssar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recommandée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afin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limi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risque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vignes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simple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plus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répandues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pl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taille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gobelet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cordon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2"/>
          <w:szCs w:val="22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Royat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à</w:t>
      </w:r>
      <w:r>
        <w:rPr>
          <w:rFonts w:ascii="Arial" w:hAnsi="Arial" w:cs="Arial" w:eastAsia="Arial"/>
          <w:sz w:val="22"/>
          <w:szCs w:val="22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arc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t.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ique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source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nombreuses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fess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ionn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répé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fs,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ravail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érieur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hiver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risques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coupures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grave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méca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tion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ibl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pour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taille.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onditionn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rès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té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sera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produi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durée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vie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ailleur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donc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ê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rmé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enir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ormé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évolu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iculier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maladies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aille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occupe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bonne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l’hive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quand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c’e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possible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pré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érable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réaliser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après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risques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oid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ver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qui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peuven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endommager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bourgeons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721" w:footer="829" w:top="920" w:bottom="1020" w:left="1020" w:right="102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0" w:top="1080" w:bottom="280" w:left="2420" w:right="2420"/>
          <w:headerReference w:type="default" r:id="rId23"/>
          <w:footerReference w:type="default" r:id="rId24"/>
          <w:pgSz w:w="16840" w:h="11920" w:orient="landscape"/>
        </w:sectPr>
      </w:pPr>
      <w:rPr/>
    </w:p>
    <w:p>
      <w:pPr>
        <w:spacing w:before="34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meilleur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sarment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25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durée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vie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allongement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920" w:bottom="1020" w:left="2420" w:right="2420"/>
          <w:cols w:num="3" w:equalWidth="0">
            <w:col w:w="5291" w:space="526"/>
            <w:col w:w="821" w:space="965"/>
            <w:col w:w="4397"/>
          </w:cols>
        </w:sectPr>
      </w:pPr>
      <w:rPr/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920" w:bottom="1020" w:left="2420" w:right="2420"/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9" w:lineRule="auto"/>
        <w:ind w:left="1978" w:right="-54" w:firstLine="22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travail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sève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9" w:after="0" w:line="240" w:lineRule="auto"/>
        <w:ind w:left="154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coupure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888" w:lineRule="auto"/>
        <w:ind w:right="-54" w:firstLine="51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fructification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favoriser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Rôle</w:t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limiter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1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bourgeons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Structure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63" w:lineRule="auto"/>
        <w:ind w:left="348" w:right="795" w:firstLine="-34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tronc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25" w:lineRule="exact"/>
        <w:ind w:left="19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sarment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920" w:bottom="1020" w:left="2420" w:right="2420"/>
          <w:cols w:num="7" w:equalWidth="0">
            <w:col w:w="2736" w:space="431"/>
            <w:col w:w="1116" w:space="275"/>
            <w:col w:w="765" w:space="271"/>
            <w:col w:w="582" w:space="262"/>
            <w:col w:w="532" w:space="913"/>
            <w:col w:w="1255" w:space="1277"/>
            <w:col w:w="1585"/>
          </w:cols>
        </w:sectPr>
      </w:pPr>
      <w:rPr/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920" w:bottom="1020" w:left="2420" w:right="242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.M.S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santé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</w:rPr>
        <w:t>R</w:t>
      </w:r>
      <w:r>
        <w:rPr>
          <w:rFonts w:ascii="Arial" w:hAnsi="Arial" w:cs="Arial" w:eastAsia="Arial"/>
          <w:sz w:val="28"/>
          <w:szCs w:val="28"/>
          <w:w w:val="101"/>
        </w:rPr>
        <w:t>i</w:t>
      </w:r>
      <w:r>
        <w:rPr>
          <w:rFonts w:ascii="Arial" w:hAnsi="Arial" w:cs="Arial" w:eastAsia="Arial"/>
          <w:sz w:val="28"/>
          <w:szCs w:val="28"/>
          <w:w w:val="100"/>
        </w:rPr>
        <w:t>sques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64" w:lineRule="exact"/>
        <w:ind w:right="-102"/>
        <w:jc w:val="left"/>
        <w:tabs>
          <w:tab w:pos="760" w:val="left"/>
        </w:tabs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spacing w:val="0"/>
          <w:w w:val="100"/>
          <w:b/>
          <w:bCs/>
          <w:position w:val="-1"/>
        </w:rPr>
        <w:t>LA</w:t>
      </w:r>
      <w:r>
        <w:rPr>
          <w:rFonts w:ascii="Arial" w:hAnsi="Arial" w:cs="Arial" w:eastAsia="Arial"/>
          <w:sz w:val="41"/>
          <w:szCs w:val="41"/>
          <w:spacing w:val="-10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1"/>
          <w:szCs w:val="41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41"/>
          <w:szCs w:val="41"/>
          <w:spacing w:val="-31"/>
          <w:w w:val="101"/>
          <w:b/>
          <w:bCs/>
          <w:position w:val="-1"/>
        </w:rPr>
        <w:t>T</w:t>
      </w:r>
      <w:r>
        <w:rPr>
          <w:rFonts w:ascii="Arial" w:hAnsi="Arial" w:cs="Arial" w:eastAsia="Arial"/>
          <w:sz w:val="41"/>
          <w:szCs w:val="41"/>
          <w:spacing w:val="0"/>
          <w:w w:val="101"/>
          <w:b/>
          <w:bCs/>
          <w:position w:val="-1"/>
        </w:rPr>
        <w:t>AILLE</w:t>
      </w:r>
      <w:r>
        <w:rPr>
          <w:rFonts w:ascii="Arial" w:hAnsi="Arial" w:cs="Arial" w:eastAsia="Arial"/>
          <w:sz w:val="41"/>
          <w:szCs w:val="41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gourmand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courson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baguette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920" w:bottom="1020" w:left="2420" w:right="2420"/>
          <w:cols w:num="7" w:equalWidth="0">
            <w:col w:w="2057" w:space="259"/>
            <w:col w:w="488" w:space="412"/>
            <w:col w:w="1022" w:space="884"/>
            <w:col w:w="2193" w:space="765"/>
            <w:col w:w="899" w:space="661"/>
            <w:col w:w="710" w:space="492"/>
            <w:col w:w="1158"/>
          </w:cols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920" w:bottom="1020" w:left="2420" w:right="2420"/>
        </w:sectPr>
      </w:pPr>
      <w:rPr/>
    </w:p>
    <w:p>
      <w:pPr>
        <w:spacing w:before="34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</w:rPr>
        <w:t>Esca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important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6" w:lineRule="exact"/>
        <w:ind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position w:val="-1"/>
        </w:rPr>
        <w:t>Prat</w:t>
      </w:r>
      <w:r>
        <w:rPr>
          <w:rFonts w:ascii="Arial" w:hAnsi="Arial" w:cs="Arial" w:eastAsia="Arial"/>
          <w:sz w:val="28"/>
          <w:szCs w:val="28"/>
          <w:w w:val="101"/>
          <w:position w:val="-1"/>
        </w:rPr>
        <w:t>i</w:t>
      </w:r>
      <w:r>
        <w:rPr>
          <w:rFonts w:ascii="Arial" w:hAnsi="Arial" w:cs="Arial" w:eastAsia="Arial"/>
          <w:sz w:val="28"/>
          <w:szCs w:val="28"/>
          <w:w w:val="100"/>
          <w:position w:val="-1"/>
        </w:rPr>
        <w:t>ques</w:t>
      </w:r>
      <w:r>
        <w:rPr>
          <w:rFonts w:ascii="Arial" w:hAnsi="Arial" w:cs="Arial" w:eastAsia="Arial"/>
          <w:sz w:val="28"/>
          <w:szCs w:val="28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16"/>
          <w:w w:val="100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ype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8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formation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3"/>
        </w:rPr>
        <w:t>4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3"/>
        </w:rPr>
        <w:t>ans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920" w:bottom="1020" w:left="2420" w:right="2420"/>
          <w:cols w:num="4" w:equalWidth="0">
            <w:col w:w="2522" w:space="587"/>
            <w:col w:w="1194" w:space="2415"/>
            <w:col w:w="613" w:space="1143"/>
            <w:col w:w="3526"/>
          </w:cols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920" w:bottom="1020" w:left="2420" w:right="2420"/>
        </w:sectPr>
      </w:pPr>
      <w:rPr/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</w:rPr>
        <w:t>technique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5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rajeunissement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36" w:after="0" w:line="240" w:lineRule="auto"/>
        <w:ind w:right="-20"/>
        <w:jc w:val="left"/>
        <w:tabs>
          <w:tab w:pos="136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courte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gobelet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920" w:bottom="1020" w:left="2420" w:right="2420"/>
          <w:cols w:num="3" w:equalWidth="0">
            <w:col w:w="2664" w:space="1843"/>
            <w:col w:w="1353" w:space="3307"/>
            <w:col w:w="2833"/>
          </w:cols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920" w:bottom="1020" w:left="2420" w:right="2420"/>
        </w:sectPr>
      </w:pPr>
      <w:rPr/>
    </w:p>
    <w:p>
      <w:pPr>
        <w:spacing w:before="85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</w:rPr>
        <w:t>long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occasionnel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entretien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7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fructification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longue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3" w:lineRule="exact"/>
        <w:ind w:left="167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poussard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guyot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cordon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Royat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920" w:bottom="1020" w:left="2420" w:right="2420"/>
          <w:cols w:num="7" w:equalWidth="0">
            <w:col w:w="2546" w:space="782"/>
            <w:col w:w="1054" w:space="70"/>
            <w:col w:w="510" w:space="620"/>
            <w:col w:w="1632" w:space="791"/>
            <w:col w:w="989" w:space="297"/>
            <w:col w:w="489" w:space="167"/>
            <w:col w:w="2053"/>
          </w:cols>
        </w:sectPr>
      </w:pPr>
      <w:rPr/>
    </w:p>
    <w:p>
      <w:pPr>
        <w:spacing w:before="0" w:after="0" w:line="204" w:lineRule="exact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76pt;margin-top:81pt;width:532pt;height:438pt;mso-position-horizontal-relative:page;mso-position-vertical-relative:page;z-index:-1772" coordorigin="3520,1620" coordsize="10640,8760">
            <v:shape style="position:absolute;left:8140;top:4480;width:540;height:1380" type="#_x0000_t75">
              <v:imagedata r:id="rId25" o:title=""/>
            </v:shape>
            <v:group style="position:absolute;left:8304;top:4487;width:335;height:1220" coordorigin="8304,4487" coordsize="335,1220">
              <v:shape style="position:absolute;left:8304;top:4487;width:335;height:1220" coordorigin="8304,4487" coordsize="335,1220" path="m8639,5707l8625,5619,8609,5540,8591,5468,8572,5403,8551,5343,8507,5236,8462,5141,8440,5095,8418,5049,8378,4954,8344,4848,8331,4788,8319,4724,8311,4652,8306,4574,8304,4487e" filled="f" stroked="t" strokeweight="1.66252pt" strokecolor="#868686">
                <v:path arrowok="t"/>
                <v:stroke dashstyle="dash"/>
              </v:shape>
              <v:shape style="position:absolute;left:7200;top:3580;width:1140;height:1060" type="#_x0000_t75">
                <v:imagedata r:id="rId26" o:title=""/>
              </v:shape>
            </v:group>
            <v:group style="position:absolute;left:7360;top:3608;width:944;height:879" coordorigin="7360,3608" coordsize="944,879">
              <v:shape style="position:absolute;left:7360;top:3608;width:944;height:879" coordorigin="7360,3608" coordsize="944,879" path="m8304,4487l8265,4424,8220,4368,8170,4316,8115,4269,8057,4226,7996,4186,7933,4149,7870,4114,7806,4080,7743,4047,7682,4014,7624,3980,7569,3945,7519,3908,7435,3826,7380,3727,7365,3671,7360,3608e" filled="f" stroked="t" strokeweight="1.663732pt" strokecolor="#C0C0C0">
                <v:path arrowok="t"/>
                <v:stroke dashstyle="dash"/>
              </v:shape>
              <v:shape style="position:absolute;left:5680;top:3420;width:1720;height:360" type="#_x0000_t75">
                <v:imagedata r:id="rId27" o:title=""/>
              </v:shape>
            </v:group>
            <v:group style="position:absolute;left:5842;top:3459;width:1518;height:150" coordorigin="5842,3459" coordsize="1518,150">
              <v:shape style="position:absolute;left:5842;top:3459;width:1518;height:150" coordorigin="5842,3459" coordsize="1518,150" path="m7360,3608l7297,3598,7225,3588,7144,3579,7056,3571,6962,3564,6865,3557,6764,3551,6662,3544,6559,3539,6459,3533,6361,3527,6267,3521,6179,3515,6098,3509,6026,3502,5963,3495,5874,3479,5850,3469,5842,3459e" filled="f" stroked="t" strokeweight="1.664915pt" strokecolor="#C0C0C0">
                <v:path arrowok="t"/>
                <v:stroke dashstyle="dash"/>
              </v:shape>
              <v:shape style="position:absolute;left:4440;top:3420;width:1440;height:400" type="#_x0000_t75">
                <v:imagedata r:id="rId28" o:title=""/>
              </v:shape>
            </v:group>
            <v:group style="position:absolute;left:4609;top:3459;width:1233;height:219" coordorigin="4609,3459" coordsize="1233,219">
              <v:shape style="position:absolute;left:4609;top:3459;width:1233;height:219" coordorigin="4609,3459" coordsize="1233,219" path="m5842,3459l5732,3488,5667,3501,5595,3512,5519,3523,5440,3532,5358,3542,5275,3550,5192,3558,5110,3567,5030,3575,4954,3583,4882,3592,4817,3601,4707,3622,4635,3647,4615,3662,4609,3677e" filled="f" stroked="t" strokeweight="1.66486pt" strokecolor="#C0C0C0">
                <v:path arrowok="t"/>
                <v:stroke dashstyle="dash"/>
              </v:shape>
              <v:shape style="position:absolute;left:4720;top:2900;width:1160;height:720" type="#_x0000_t75">
                <v:imagedata r:id="rId29" o:title=""/>
              </v:shape>
            </v:group>
            <v:group style="position:absolute;left:4889;top:2921;width:953;height:538" coordorigin="4889,2921" coordsize="953,538">
              <v:shape style="position:absolute;left:4889;top:2921;width:953;height:538" coordorigin="4889,2921" coordsize="953,538" path="m5842,3459l5803,3447,5757,3433,5707,3417,5593,3381,5531,3360,5468,3338,5404,3314,5340,3289,5276,3262,5215,3234,5156,3204,5101,3173,5050,3141,4965,3072,4910,2999,4894,2960,4889,2921e" filled="f" stroked="t" strokeweight="1.664311pt" strokecolor="#C0C0C0">
                <v:path arrowok="t"/>
                <v:stroke dashstyle="dash"/>
              </v:shape>
              <v:shape style="position:absolute;left:6000;top:2580;width:1400;height:1180" type="#_x0000_t75">
                <v:imagedata r:id="rId30" o:title=""/>
              </v:shape>
            </v:group>
            <v:group style="position:absolute;left:6170;top:2608;width:1190;height:1001" coordorigin="6170,2608" coordsize="1190,1001">
              <v:shape style="position:absolute;left:6170;top:2608;width:1190;height:1001" coordorigin="6170,2608" coordsize="1190,1001" path="m7360,3608l7311,3545,7254,3487,7191,3433,7122,3384,7048,3337,6972,3293,6893,3251,6812,3210,6732,3170,6653,3130,6576,3090,6503,3049,6434,3006,6371,2961,6314,2913,6265,2861,6225,2805,6195,2745,6176,2679,6170,2608e" filled="f" stroked="t" strokeweight="1.663862pt" strokecolor="#C0C0C0">
                <v:path arrowok="t"/>
                <v:stroke dashstyle="dash"/>
              </v:shape>
              <v:shape style="position:absolute;left:7200;top:2120;width:1500;height:1640" type="#_x0000_t75">
                <v:imagedata r:id="rId31" o:title=""/>
              </v:shape>
            </v:group>
            <v:group style="position:absolute;left:7360;top:2127;width:1288;height:1481" coordorigin="7360,2127" coordsize="1288,1481">
              <v:shape style="position:absolute;left:7360;top:2127;width:1288;height:1481" coordorigin="7360,2127" coordsize="1288,1481" path="m7360,3608l7413,3543,7474,3480,7543,3418,7617,3357,7697,3296,7780,3234,7865,3173,7952,3110,8039,3046,8124,2980,8207,2912,8287,2841,8362,2767,8430,2690,8491,2608,8544,2523,8588,2432,8620,2336,8640,2235,8647,2127e" filled="f" stroked="t" strokeweight="1.663458pt" strokecolor="#C0C0C0">
                <v:path arrowok="t"/>
                <v:stroke dashstyle="dash"/>
              </v:shape>
              <v:shape style="position:absolute;left:6800;top:1860;width:600;height:1900" type="#_x0000_t75">
                <v:imagedata r:id="rId32" o:title=""/>
              </v:shape>
            </v:group>
            <v:group style="position:absolute;left:6974;top:1880;width:386;height:1728" coordorigin="6974,1880" coordsize="386,1728">
              <v:shape style="position:absolute;left:6974;top:1880;width:386;height:1728" coordorigin="6974,1880" coordsize="386,1728" path="m7360,3608l7344,3543,7325,3477,7305,3410,7282,3343,7259,3274,7234,3204,7208,3133,7182,3059,7156,2982,7130,2903,7106,2821,7082,2735,7059,2645,7039,2551,7020,2452,7004,2349,6992,2240,6982,2126,6976,2006,6974,1880e" filled="f" stroked="t" strokeweight="1.662461pt" strokecolor="#C0C0C0">
                <v:path arrowok="t"/>
                <v:stroke dashstyle="dash"/>
              </v:shape>
              <v:shape style="position:absolute;left:8140;top:3520;width:1020;height:1120" type="#_x0000_t75">
                <v:imagedata r:id="rId33" o:title=""/>
              </v:shape>
            </v:group>
            <v:group style="position:absolute;left:8304;top:3548;width:819;height:939" coordorigin="8304,3548" coordsize="819,939">
              <v:shape style="position:absolute;left:8304;top:3548;width:819;height:939" coordorigin="8304,3548" coordsize="819,939" path="m8304,4487l8337,4420,8377,4359,8420,4304,8468,4254,8518,4208,8571,4166,8625,4126,8681,4089,8736,4052,8790,4017,8843,3982,8893,3946,8941,3908,9024,3826,9085,3730,9118,3615,9123,3548e" filled="f" stroked="t" strokeweight="1.663462pt" strokecolor="#C0C0C0">
                <v:path arrowok="t"/>
                <v:stroke dashstyle="dash"/>
              </v:shape>
              <v:shape style="position:absolute;left:8960;top:2900;width:2180;height:820" type="#_x0000_t75">
                <v:imagedata r:id="rId34" o:title=""/>
              </v:shape>
            </v:group>
            <v:group style="position:absolute;left:9123;top:2931;width:1962;height:618" coordorigin="9123,2931" coordsize="1962,618">
              <v:shape style="position:absolute;left:9123;top:2931;width:1962;height:618" coordorigin="9123,2931" coordsize="1962,618" path="m9123,3548l9203,3504,9297,3464,9401,3428,9515,3395,9636,3365,9763,3337,9893,3311,10025,3286,10157,3262,10288,3239,10414,3216,10535,3192,10649,3167,10754,3141,10847,3113,10928,3083,10994,3050,11043,3014,11074,2974,11085,2931e" filled="f" stroked="t" strokeweight="1.664705pt" strokecolor="#C0C0C0">
                <v:path arrowok="t"/>
                <v:stroke dashstyle="dash"/>
              </v:shape>
              <v:shape style="position:absolute;left:8960;top:2060;width:1660;height:1640" type="#_x0000_t75">
                <v:imagedata r:id="rId35" o:title=""/>
              </v:shape>
            </v:group>
            <v:group style="position:absolute;left:9123;top:2082;width:1444;height:1467" coordorigin="9123,2082" coordsize="1444,1467">
              <v:shape style="position:absolute;left:9123;top:2082;width:1444;height:1467" coordorigin="9123,2082" coordsize="1444,1467" path="m9123,3548l9182,3480,9251,3413,9328,3349,9411,3286,9501,3224,9594,3163,9690,3102,9787,3040,9884,2978,9980,2914,10073,2848,10162,2779,10246,2708,10323,2633,10392,2554,10451,2470,10500,2382,10536,2288,10559,2188,10567,2082e" filled="f" stroked="t" strokeweight="1.663618pt" strokecolor="#C0C0C0">
                <v:path arrowok="t"/>
                <v:stroke dashstyle="dash"/>
              </v:shape>
              <v:shape style="position:absolute;left:8480;top:4180;width:2420;height:1700" type="#_x0000_t75">
                <v:imagedata r:id="rId36" o:title=""/>
              </v:shape>
            </v:group>
            <v:group style="position:absolute;left:8639;top:4230;width:2236;height:1477" coordorigin="8639,4230" coordsize="2236,1477">
              <v:shape style="position:absolute;left:8639;top:4230;width:2236;height:1477" coordorigin="8639,4230" coordsize="2236,1477" path="m8639,5707l8798,5646,8942,5576,9073,5497,9192,5411,9301,5320,9401,5225,9495,5127,9584,5027,9670,4928,9754,4830,9838,4734,9924,4643,10014,4558,10108,4479,10209,4409,10319,4348,10439,4298,10570,4261,10715,4238,10875,4230e" filled="f" stroked="t" strokeweight="1.664149pt" strokecolor="#868686">
                <v:path arrowok="t"/>
                <v:stroke dashstyle="dash"/>
              </v:shape>
              <v:shape style="position:absolute;left:10720;top:3200;width:2360;height:1200" type="#_x0000_t75">
                <v:imagedata r:id="rId37" o:title=""/>
              </v:shape>
            </v:group>
            <v:group style="position:absolute;left:10875;top:3241;width:2180;height:988" coordorigin="10875,3241" coordsize="2180,988">
              <v:shape style="position:absolute;left:10875;top:3241;width:2180;height:988" coordorigin="10875,3241" coordsize="2180,988" path="m10875,4230l11031,4189,11172,4142,11299,4089,11415,4032,11522,3971,11620,3907,11711,3842,11798,3775,11882,3708,11963,3643,12045,3579,12129,3518,12216,3461,12307,3408,12406,3361,12513,3320,12629,3287,12758,3262,12899,3247,13055,3241e" filled="f" stroked="t" strokeweight="1.664496pt" strokecolor="#C0C0C0">
                <v:path arrowok="t"/>
                <v:stroke dashstyle="dash"/>
              </v:shape>
              <v:shape style="position:absolute;left:10720;top:3840;width:2680;height:560" type="#_x0000_t75">
                <v:imagedata r:id="rId38" o:title=""/>
              </v:shape>
            </v:group>
            <v:group style="position:absolute;left:10875;top:3877;width:2500;height:352" coordorigin="10875,3877" coordsize="2500,352">
              <v:shape style="position:absolute;left:10875;top:3877;width:2500;height:352" coordorigin="10875,3877" coordsize="2500,352" path="m10875,4230l11036,4215,11183,4198,11319,4180,11444,4159,11561,4137,11671,4115,11776,4091,11877,4068,11975,4044,12074,4021,12173,3998,12275,3976,12381,3956,12493,3937,12612,3920,12740,3906,12879,3894,13030,3885,13195,3879,13375,3877e" filled="f" stroked="t" strokeweight="1.664889pt" strokecolor="#C0C0C0">
                <v:path arrowok="t"/>
                <v:stroke dashstyle="dash"/>
              </v:shape>
              <v:shape style="position:absolute;left:10720;top:4180;width:2680;height:600" type="#_x0000_t75">
                <v:imagedata r:id="rId39" o:title=""/>
              </v:shape>
            </v:group>
            <v:group style="position:absolute;left:10875;top:4230;width:2516;height:379" coordorigin="10875,4230" coordsize="2516,379">
              <v:shape style="position:absolute;left:10875;top:4230;width:2516;height:379" coordorigin="10875,4230" coordsize="2516,379" path="m10875,4230l11036,4245,11183,4263,11319,4283,11445,4305,11562,4329,11673,4353,11778,4378,11880,4404,11980,4429,12079,4455,12179,4479,12282,4502,12389,4524,12502,4545,12623,4563,12752,4578,12892,4591,13044,4601,13210,4607,13391,4609e" filled="f" stroked="t" strokeweight="1.664882pt" strokecolor="#C0C0C0">
                <v:path arrowok="t"/>
                <v:stroke dashstyle="dash"/>
              </v:shape>
              <v:shape style="position:absolute;left:10700;top:4200;width:280;height:1560" type="#_x0000_t75">
                <v:imagedata r:id="rId40" o:title=""/>
              </v:shape>
            </v:group>
            <v:group style="position:absolute;left:10875;top:4230;width:74;height:1385" coordorigin="10875,4230" coordsize="74,1385">
              <v:shape style="position:absolute;left:10875;top:4230;width:74;height:1385" coordorigin="10875,4230" coordsize="74,1385" path="m10875,4230l10885,4353,10890,4426,10893,4507,10897,4592,10900,4682,10903,4774,10906,4867,10908,4960,10911,5052,10913,5141,10916,5227,10919,5307,10922,5381,10926,5447,10934,5550,10944,5607,10950,5615e" filled="f" stroked="t" strokeweight="1.662345pt" strokecolor="#C0C0C0">
                <v:path arrowok="t"/>
                <v:stroke dashstyle="dash"/>
              </v:shape>
              <v:shape style="position:absolute;left:10720;top:4180;width:2960;height:1320" type="#_x0000_t75">
                <v:imagedata r:id="rId41" o:title=""/>
              </v:shape>
            </v:group>
            <v:group style="position:absolute;left:10875;top:4230;width:2775;height:1106" coordorigin="10875,4230" coordsize="2775,1106">
              <v:shape style="position:absolute;left:10875;top:4230;width:2775;height:1106" coordorigin="10875,4230" coordsize="2775,1106" path="m10875,4230l11037,4275,11187,4328,11327,4387,11459,4451,11585,4519,11704,4591,11820,4664,11934,4738,12047,4813,12160,4886,12275,4958,12394,5026,12518,5090,12648,5149,12786,5202,12934,5247,13093,5284,13265,5312,13450,5330,13651,5336e" filled="f" stroked="t" strokeweight="1.664583pt" strokecolor="#C0C0C0">
                <v:path arrowok="t"/>
                <v:stroke dashstyle="dash"/>
              </v:shape>
              <v:shape style="position:absolute;left:10720;top:4180;width:1720;height:1520" type="#_x0000_t75">
                <v:imagedata r:id="rId42" o:title=""/>
              </v:shape>
            </v:group>
            <v:group style="position:absolute;left:10875;top:4230;width:1540;height:1307" coordorigin="10875,4230" coordsize="1540,1307">
              <v:shape style="position:absolute;left:10875;top:4230;width:1540;height:1307" coordorigin="10875,4230" coordsize="1540,1307" path="m10875,4230l10985,4283,11085,4346,11175,4415,11257,4491,11332,4572,11401,4656,11466,4743,11527,4831,11586,4919,11644,5005,11701,5090,11760,5170,11822,5246,11886,5316,11956,5378,12032,5432,12114,5476,12205,5508,12305,5529,12415,5536e" filled="f" stroked="t" strokeweight="1.663851pt" strokecolor="#C0C0C0">
                <v:path arrowok="t"/>
                <v:stroke dashstyle="dash"/>
              </v:shape>
              <v:shape style="position:absolute;left:8480;top:5680;width:1020;height:1440" type="#_x0000_t75">
                <v:imagedata r:id="rId43" o:title=""/>
              </v:shape>
            </v:group>
            <v:group style="position:absolute;left:8639;top:5707;width:805;height:1276" coordorigin="8639,5707" coordsize="805,1276">
              <v:shape style="position:absolute;left:8639;top:5707;width:805;height:1276" coordorigin="8639,5707" coordsize="805,1276" path="m8639,5707l8672,5797,8710,5879,8753,5954,8800,6022,8850,6084,8902,6141,8955,6195,9009,6245,9064,6294,9117,6342,9169,6390,9219,6439,9265,6490,9308,6544,9347,6602,9380,6665,9407,6733,9427,6808,9440,6891,9444,6983e" filled="f" stroked="t" strokeweight="1.663079pt" strokecolor="#868686">
                <v:path arrowok="t"/>
                <v:stroke dashstyle="dash"/>
              </v:shape>
              <v:shape style="position:absolute;left:9280;top:6660;width:2080;height:480" type="#_x0000_t75">
                <v:imagedata r:id="rId44" o:title=""/>
              </v:shape>
            </v:group>
            <v:group style="position:absolute;left:9444;top:6675;width:1866;height:307" coordorigin="9444,6675" coordsize="1866,307">
              <v:shape style="position:absolute;left:9444;top:6675;width:1866;height:307" coordorigin="9444,6675" coordsize="1866,307" path="m9444,6983l9521,6960,9610,6940,9709,6921,9818,6905,9933,6889,10053,6875,10177,6862,10303,6850,10428,6838,10552,6826,10673,6815,10788,6803,10896,6791,10995,6778,11084,6765,11161,6750,11224,6734,11300,6697,11310,6675e" filled="f" stroked="t" strokeweight="1.664871pt" strokecolor="#C0C0C0">
                <v:path arrowok="t"/>
                <v:stroke dashstyle="dash"/>
              </v:shape>
              <v:shape style="position:absolute;left:11160;top:6600;width:1880;height:240" type="#_x0000_t75">
                <v:imagedata r:id="rId45" o:title=""/>
              </v:shape>
            </v:group>
            <v:group style="position:absolute;left:11310;top:6647;width:1713;height:28" coordorigin="11310,6647" coordsize="1713,28">
              <v:shape style="position:absolute;left:11310;top:6647;width:1713;height:28" coordorigin="11310,6647" coordsize="1713,28" path="m11310,6675l13023,6647e" filled="f" stroked="t" strokeweight="1.664939pt" strokecolor="#C0C0C0">
                <v:path arrowok="t"/>
                <v:stroke dashstyle="dash"/>
              </v:shape>
              <v:shape style="position:absolute;left:11140;top:6640;width:780;height:1060" type="#_x0000_t75">
                <v:imagedata r:id="rId46" o:title=""/>
              </v:shape>
            </v:group>
            <v:group style="position:absolute;left:11310;top:6675;width:554;height:884" coordorigin="11310,6675" coordsize="554,884">
              <v:shape style="position:absolute;left:11310;top:6675;width:554;height:884" coordorigin="11310,6675" coordsize="554,884" path="m11310,6675l11333,6738,11359,6795,11421,6893,11491,6975,11565,7047,11639,7115,11675,7148,11741,7217,11797,7295,11838,7386,11861,7496,11864,7559e" filled="f" stroked="t" strokeweight="1.663071pt" strokecolor="#C0C0C0">
                <v:path arrowok="t"/>
                <v:stroke dashstyle="dash"/>
              </v:shape>
              <v:shape style="position:absolute;left:11720;top:7520;width:1600;height:220" type="#_x0000_t75">
                <v:imagedata r:id="rId47" o:title=""/>
              </v:shape>
            </v:group>
            <v:group style="position:absolute;left:11864;top:7559;width:1423;height:12" coordorigin="11864,7559" coordsize="1423,12">
              <v:shape style="position:absolute;left:11864;top:7559;width:1423;height:12" coordorigin="11864,7559" coordsize="1423,12" path="m11864,7559l13287,7572e" filled="f" stroked="t" strokeweight="1.664939pt" strokecolor="#C0C0C0">
                <v:path arrowok="t"/>
                <v:stroke dashstyle="dash"/>
              </v:shape>
              <v:shape style="position:absolute;left:11700;top:7520;width:1440;height:1320" type="#_x0000_t75">
                <v:imagedata r:id="rId48" o:title=""/>
              </v:shape>
            </v:group>
            <v:group style="position:absolute;left:11864;top:7559;width:1235;height:1156" coordorigin="11864,7559" coordsize="1235,1156">
              <v:shape style="position:absolute;left:11864;top:7559;width:1235;height:1156" coordorigin="11864,7559" coordsize="1235,1156" path="m11864,7559l11915,7623,11974,7683,12039,7740,12111,7793,12187,7844,12267,7894,12349,7942,12432,7989,12515,8037,12597,8085,12677,8133,12753,8184,12824,8237,12890,8292,12949,8351,13000,8414,13041,8481,13072,8553,13092,8631,13099,8715e" filled="f" stroked="t" strokeweight="1.663724pt" strokecolor="#C0C0C0">
                <v:path arrowok="t"/>
                <v:stroke dashstyle="dash"/>
              </v:shape>
              <v:shape style="position:absolute;left:10560;top:6640;width:800;height:1940" type="#_x0000_t75">
                <v:imagedata r:id="rId49" o:title=""/>
              </v:shape>
            </v:group>
            <v:group style="position:absolute;left:10725;top:6675;width:585;height:1763" coordorigin="10725,6675" coordsize="585,1763">
              <v:shape style="position:absolute;left:10725;top:6675;width:585;height:1763" coordorigin="10725,6675" coordsize="585,1763" path="m11310,6675l11286,6801,11258,6914,11227,7017,11193,7111,11157,7196,11119,7276,11080,7350,11041,7420,11002,7487,10963,7554,10925,7620,10889,7688,10855,7758,10824,7833,10796,7912,10772,7999,10752,8093,10737,8197,10728,8312,10725,8438e" filled="f" stroked="t" strokeweight="1.662596pt" strokecolor="#C0C0C0">
                <v:path arrowok="t"/>
                <v:stroke dashstyle="dash"/>
              </v:shape>
              <v:shape style="position:absolute;left:10560;top:8400;width:1440;height:960" type="#_x0000_t75">
                <v:imagedata r:id="rId50" o:title=""/>
              </v:shape>
            </v:group>
            <v:group style="position:absolute;left:10725;top:8438;width:1230;height:781" coordorigin="10725,8438" coordsize="1230,781">
              <v:shape style="position:absolute;left:10725;top:8438;width:1230;height:781" coordorigin="10725,8438" coordsize="1230,781" path="m10725,8438l10776,8494,10834,8544,10900,8590,10971,8631,11047,8669,11126,8704,11208,8737,11291,8768,11374,8797,11455,8827,11535,8856,11611,8886,11682,8917,11747,8950,11806,8985,11856,9023,11929,9111,11948,9162,11955,9219e" filled="f" stroked="t" strokeweight="1.664193pt" strokecolor="#C0C0C0">
                <v:path arrowok="t"/>
                <v:stroke dashstyle="dash"/>
              </v:shape>
              <v:shape style="position:absolute;left:10560;top:8400;width:480;height:1480" type="#_x0000_t75">
                <v:imagedata r:id="rId51" o:title=""/>
              </v:shape>
            </v:group>
            <v:group style="position:absolute;left:10725;top:8438;width:278;height:1295" coordorigin="10725,8438" coordsize="278,1295">
              <v:shape style="position:absolute;left:10725;top:8438;width:278;height:1295" coordorigin="10725,8438" coordsize="278,1295" path="m10725,8438l10736,8530,10750,8614,10764,8690,10781,8759,10798,8822,10816,8880,10853,8986,10890,9084,10908,9132,10941,9233,10970,9346,10981,9410,10990,9479,10997,9556,11002,9640,11003,9733e" filled="f" stroked="t" strokeweight="1.662453pt" strokecolor="#C0C0C0">
                <v:path arrowok="t"/>
                <v:stroke dashstyle="dash"/>
              </v:shape>
              <v:shape style="position:absolute;left:9680;top:8400;width:1100;height:1720" type="#_x0000_t75">
                <v:imagedata r:id="rId52" o:title=""/>
              </v:shape>
            </v:group>
            <v:group style="position:absolute;left:9844;top:8438;width:881;height:1555" coordorigin="9844,8438" coordsize="881,1555">
              <v:shape style="position:absolute;left:9844;top:8438;width:881;height:1555" coordorigin="9844,8438" coordsize="881,1555" path="m10725,8438l10689,8549,10647,8649,10600,8740,10549,8823,10494,8899,10438,8969,10379,9034,10320,9096,10261,9156,10202,9214,10145,9272,10091,9332,10040,9394,9993,9459,9951,9530,9915,9606,9885,9689,9863,9781,9849,9882,9844,9993e" filled="f" stroked="t" strokeweight="1.662969pt" strokecolor="#C0C0C0">
                <v:path arrowok="t"/>
                <v:stroke dashstyle="dash"/>
              </v:shape>
              <v:shape style="position:absolute;left:8220;top:6940;width:1260;height:1700" type="#_x0000_t75">
                <v:imagedata r:id="rId53" o:title=""/>
              </v:shape>
            </v:group>
            <v:group style="position:absolute;left:8391;top:6983;width:1054;height:1534" coordorigin="8391,6983" coordsize="1054,1534">
              <v:shape style="position:absolute;left:8391;top:6983;width:1054;height:1534" coordorigin="8391,6983" coordsize="1054,1534" path="m9444,6983l9401,7074,9351,7160,9295,7239,9234,7313,9169,7383,9101,7449,9031,7513,8960,7576,8889,7638,8819,7700,8751,7762,8686,7827,8625,7895,8569,7966,8518,8041,8475,8122,8440,8210,8413,8304,8397,8406,8391,8517e" filled="f" stroked="t" strokeweight="1.663171pt" strokecolor="#C0C0C0">
                <v:path arrowok="t"/>
                <v:stroke dashstyle="dash"/>
              </v:shape>
              <v:shape style="position:absolute;left:8220;top:8480;width:920;height:960" type="#_x0000_t75">
                <v:imagedata r:id="rId54" o:title=""/>
              </v:shape>
            </v:group>
            <v:group style="position:absolute;left:8391;top:8517;width:711;height:769" coordorigin="8391,8517" coordsize="711,769">
              <v:shape style="position:absolute;left:8391;top:8517;width:711;height:769" coordorigin="8391,8517" coordsize="711,769" path="m8391,8517l8420,8572,8454,8621,8533,8707,8623,8779,8718,8842,8813,8900,8859,8928,8944,8988,9016,9056,9069,9135,9098,9230,9102,9286e" filled="f" stroked="t" strokeweight="1.663538pt" strokecolor="#C0C0C0">
                <v:path arrowok="t"/>
                <v:stroke dashstyle="dash"/>
              </v:shape>
              <v:shape style="position:absolute;left:6960;top:8480;width:1480;height:1140" type="#_x0000_t75">
                <v:imagedata r:id="rId55" o:title=""/>
              </v:shape>
            </v:group>
            <v:group style="position:absolute;left:7127;top:8517;width:1264;height:952" coordorigin="7127,8517" coordsize="1264,952">
              <v:shape style="position:absolute;left:7127;top:8517;width:1264;height:952" coordorigin="7127,8517" coordsize="1264,952" path="m8391,8517l8339,8585,8279,8646,8211,8702,8138,8753,8060,8799,7978,8842,7894,8881,7809,8919,7724,8955,7640,8991,7559,9027,7481,9063,7407,9101,7340,9141,7280,9184,7228,9231,7186,9282,7154,9338,7134,9400,7127,9469e" filled="f" stroked="t" strokeweight="1.663998pt" strokecolor="#C0C0C0">
                <v:path arrowok="t"/>
                <v:stroke dashstyle="dash"/>
              </v:shape>
              <v:shape style="position:absolute;left:7800;top:8480;width:640;height:1560" type="#_x0000_t75">
                <v:imagedata r:id="rId56" o:title=""/>
              </v:shape>
            </v:group>
            <v:group style="position:absolute;left:7971;top:8517;width:419;height:1394" coordorigin="7971,8517" coordsize="419,1394">
              <v:shape style="position:absolute;left:7971;top:8517;width:419;height:1394" coordorigin="7971,8517" coordsize="419,1394" path="m8391,8517l8374,8616,8354,8706,8331,8788,8307,8862,8281,8930,8254,8993,8226,9051,8198,9106,8170,9160,8142,9212,8115,9264,8064,9373,8042,9432,8022,9495,8005,9563,7991,9638,7980,9720,7974,9810,7971,9910e" filled="f" stroked="t" strokeweight="1.662554pt" strokecolor="#C0C0C0">
                <v:path arrowok="t"/>
                <v:stroke dashstyle="dash"/>
              </v:shape>
              <v:shape style="position:absolute;left:7440;top:6940;width:2040;height:1060" type="#_x0000_t75">
                <v:imagedata r:id="rId57" o:title=""/>
              </v:shape>
            </v:group>
            <v:group style="position:absolute;left:7603;top:6983;width:1841;height:870" coordorigin="7603,6983" coordsize="1841,870">
              <v:shape style="position:absolute;left:7603;top:6983;width:1841;height:870" coordorigin="7603,6983" coordsize="1841,870" path="m9444,6983l9369,7045,9281,7101,9183,7152,9076,7198,8963,7240,8844,7279,8721,7316,8597,7350,8473,7383,8351,7416,8232,7449,8119,7482,8012,7517,7914,7553,7826,7593,7751,7635,7689,7682,7642,7733,7613,7790,7603,7852e" filled="f" stroked="t" strokeweight="1.664465pt" strokecolor="#C0C0C0">
                <v:path arrowok="t"/>
                <v:stroke dashstyle="dash"/>
              </v:shape>
              <v:shape style="position:absolute;left:6100;top:7820;width:1540;height:1200" type="#_x0000_t75">
                <v:imagedata r:id="rId58" o:title=""/>
              </v:shape>
            </v:group>
            <v:group style="position:absolute;left:6275;top:7852;width:1329;height:1034" coordorigin="6275,7852" coordsize="1329,1034">
              <v:shape style="position:absolute;left:6275;top:7852;width:1329;height:1034" coordorigin="6275,7852" coordsize="1329,1034" path="m7603,7852l7549,7915,7485,7973,7415,8027,7338,8077,7256,8124,7170,8169,7082,8212,6992,8254,6903,8296,6814,8337,6729,8379,6647,8423,6570,8468,6499,8516,6436,8566,6381,8621,6336,8679,6303,8743,6282,8812,6275,8887e" filled="f" stroked="t" strokeweight="1.663958pt" strokecolor="#C0C0C0">
                <v:path arrowok="t"/>
                <v:stroke dashstyle="dash"/>
              </v:shape>
              <v:shape style="position:absolute;left:6000;top:5440;width:2660;height:440" type="#_x0000_t75">
                <v:imagedata r:id="rId59" o:title=""/>
              </v:shape>
            </v:group>
            <v:group style="position:absolute;left:6147;top:5484;width:2492;height:223" coordorigin="6147,5484" coordsize="2492,223">
              <v:shape style="position:absolute;left:6147;top:5484;width:2492;height:223" coordorigin="6147,5484" coordsize="2492,223" path="m8639,5707l8461,5698,8299,5687,8153,5675,8020,5662,7898,5649,7785,5634,7680,5619,7580,5604,7485,5590,7391,5575,7297,5560,7202,5547,7102,5534,6998,5522,6885,5511,6764,5502,6631,5495,6485,5489,6325,5486,6147,5484e" filled="f" stroked="t" strokeweight="1.664919pt" strokecolor="#868686">
                <v:path arrowok="t"/>
                <v:stroke dashstyle="dash"/>
              </v:shape>
              <v:shape style="position:absolute;left:4840;top:5040;width:1340;height:620" type="#_x0000_t75">
                <v:imagedata r:id="rId60" o:title=""/>
              </v:shape>
            </v:group>
            <v:group style="position:absolute;left:4980;top:5078;width:1167;height:407" coordorigin="4980,5078" coordsize="1167,407">
              <v:shape style="position:absolute;left:4980;top:5078;width:1167;height:407" coordorigin="4980,5078" coordsize="1167,407" path="m6147,5484l6064,5468,5988,5448,5920,5427,5858,5403,5800,5378,5698,5325,5607,5270,5563,5243,5519,5217,5428,5168,5326,5127,5207,5096,5139,5086,5063,5080,4980,5078e" filled="f" stroked="t" strokeweight="1.664658pt" strokecolor="#C0C0C0">
                <v:path arrowok="t"/>
                <v:stroke dashstyle="dash"/>
              </v:shape>
              <v:shape style="position:absolute;left:4180;top:4400;width:840;height:840" type="#_x0000_t75">
                <v:imagedata r:id="rId61" o:title=""/>
              </v:shape>
            </v:group>
            <v:group style="position:absolute;left:4326;top:4448;width:654;height:630" coordorigin="4326,4448" coordsize="654,630">
              <v:shape style="position:absolute;left:4326;top:4448;width:654;height:630" coordorigin="4326,4448" coordsize="654,630" path="m4980,5078l4891,5022,4818,4952,4756,4872,4703,4788,4653,4704,4628,4663,4577,4588,4520,4524,4453,4477,4373,4451,4326,4448e" filled="f" stroked="t" strokeweight="1.663689pt" strokecolor="#C0C0C0">
                <v:path arrowok="t"/>
                <v:stroke dashstyle="dash"/>
              </v:shape>
              <v:shape style="position:absolute;left:4080;top:5040;width:940;height:720" type="#_x0000_t75">
                <v:imagedata r:id="rId62" o:title=""/>
              </v:shape>
            </v:group>
            <v:group style="position:absolute;left:4222;top:5078;width:759;height:517" coordorigin="4222,5078" coordsize="759,517">
              <v:shape style="position:absolute;left:4222;top:5078;width:759;height:517" coordorigin="4222,5078" coordsize="759,517" path="m4980,5078l4877,5123,4792,5181,4721,5246,4658,5315,4600,5384,4572,5418,4512,5479,4446,5532,4369,5570,4276,5591,4222,5594e" filled="f" stroked="t" strokeweight="1.664116pt" strokecolor="#C0C0C0">
                <v:path arrowok="t"/>
                <v:stroke dashstyle="dash"/>
              </v:shape>
              <v:shape style="position:absolute;left:4580;top:5440;width:1600;height:980" type="#_x0000_t75">
                <v:imagedata r:id="rId63" o:title=""/>
              </v:shape>
            </v:group>
            <v:group style="position:absolute;left:4720;top:5484;width:1427;height:776" coordorigin="4720,5484" coordsize="1427,776">
              <v:shape style="position:absolute;left:4720;top:5484;width:1427;height:776" coordorigin="4720,5484" coordsize="1427,776" path="m6147,5484l6045,5516,5953,5553,5869,5595,5793,5640,5723,5688,5659,5738,5598,5789,5541,5841,5486,5894,5433,5945,5379,5995,5324,6043,5267,6088,5207,6130,5143,6167,5073,6199,4997,6225,4913,6244,4821,6256,4720,6261e" filled="f" stroked="t" strokeweight="1.664346pt" strokecolor="#C0C0C0">
                <v:path arrowok="t"/>
                <v:stroke dashstyle="dash"/>
              </v:shape>
              <v:shape style="position:absolute;left:5980;top:5660;width:2700;height:1620" type="#_x0000_t75">
                <v:imagedata r:id="rId64" o:title=""/>
              </v:shape>
            </v:group>
            <v:group style="position:absolute;left:6126;top:5707;width:2513;height:1406" coordorigin="6126,5707" coordsize="2513,1406">
              <v:shape style="position:absolute;left:6126;top:5707;width:2513;height:1406" coordorigin="6126,5707" coordsize="2513,1406" path="m8639,5707l8459,5765,8296,5832,8149,5907,8014,5988,7891,6075,7778,6166,7672,6259,7571,6354,7475,6448,7380,6542,7286,6633,7189,6719,7089,6801,6983,6876,6870,6943,6747,7001,6614,7048,6467,7083,6305,7105,6126,7113e" filled="f" stroked="t" strokeweight="1.664319pt" strokecolor="#868686">
                <v:path arrowok="t"/>
                <v:stroke dashstyle="dash"/>
              </v:shape>
              <v:shape style="position:absolute;left:4620;top:7060;width:1540;height:1600" type="#_x0000_t75">
                <v:imagedata r:id="rId65" o:title=""/>
              </v:shape>
            </v:group>
            <v:group style="position:absolute;left:4777;top:7113;width:1349;height:1376" coordorigin="4777,7113" coordsize="1349,1376">
              <v:shape style="position:absolute;left:4777;top:7113;width:1349;height:1376" coordorigin="4777,7113" coordsize="1349,1376" path="m6126,7113l6029,7170,5942,7235,5863,7309,5791,7388,5725,7473,5664,7562,5607,7653,5553,7746,5501,7839,5451,7930,5400,8019,5348,8104,5294,8183,5237,8257,5177,8322,5111,8379,5039,8425,4960,8460,4873,8481,4777,8489e" filled="f" stroked="t" strokeweight="1.663613pt" strokecolor="#C0C0C0">
                <v:path arrowok="t"/>
                <v:stroke dashstyle="dash"/>
              </v:shape>
              <v:shape style="position:absolute;left:4500;top:7060;width:1660;height:860" type="#_x0000_t75">
                <v:imagedata r:id="rId66" o:title=""/>
              </v:shape>
            </v:group>
            <v:group style="position:absolute;left:4651;top:7113;width:1474;height:644" coordorigin="4651,7113" coordsize="1474,644">
              <v:shape style="position:absolute;left:4651;top:7113;width:1474;height:644" coordorigin="4651,7113" coordsize="1474,644" path="m6126,7113l6020,7140,5925,7170,5839,7205,5760,7242,5688,7282,5621,7323,5559,7366,5500,7409,5443,7453,5388,7495,5332,7537,5276,7577,5217,7614,5155,7648,5088,7679,5016,7705,4938,7727,4851,7743,4756,7753,4651,7757e" filled="f" stroked="t" strokeweight="1.664523pt" strokecolor="#C0C0C0">
                <v:path arrowok="t"/>
                <v:stroke dashstyle="dash"/>
              </v:shape>
              <v:shape style="position:absolute;left:4040;top:7060;width:2120;height:220" type="#_x0000_t75">
                <v:imagedata r:id="rId67" o:title=""/>
              </v:shape>
            </v:group>
            <v:group style="position:absolute;left:4173;top:7113;width:1952;height:10" coordorigin="4173,7113" coordsize="1952,10">
              <v:shape style="position:absolute;left:4173;top:7113;width:1952;height:10" coordorigin="4173,7113" coordsize="1952,10" path="m6126,7113l4173,7123e" filled="f" stroked="t" strokeweight="1.66494pt" strokecolor="#C0C0C0">
                <v:path arrowok="t"/>
                <v:stroke dashstyle="dash"/>
              </v:shape>
              <v:shape style="position:absolute;left:7320;top:5280;width:2520;height:980" type="#_x0000_t75">
                <v:imagedata r:id="rId68" o:title=""/>
              </v:shape>
            </v:group>
            <v:group style="position:absolute;left:7463;top:5312;width:2351;height:789" coordorigin="7463,5312" coordsize="2351,789">
              <v:shape style="position:absolute;left:7463;top:5312;width:2351;height:789" coordorigin="7463,5312" coordsize="2351,789" path="m9814,5985l9814,5423,9793,5361,9742,5321,9698,5312,7463,5312,7463,5985,7464,5990,7485,6053,7536,6093,7580,6101,9703,6101,9766,6080,9806,6029,9814,5985e" filled="t" fillcolor="#FFFFFF" stroked="f">
                <v:path arrowok="t"/>
                <v:fill/>
              </v:shape>
              <v:shape style="position:absolute;left:7300;top:5260;width:2560;height:1000" type="#_x0000_t75">
                <v:imagedata r:id="rId69" o:title=""/>
              </v:shape>
            </v:group>
            <v:group style="position:absolute;left:7463;top:5312;width:2351;height:789" coordorigin="7463,5312" coordsize="2351,789">
              <v:shape style="position:absolute;left:7463;top:5312;width:2351;height:789" coordorigin="7463,5312" coordsize="2351,789" path="m7463,5985l7463,5312,9698,5312,9761,5331,9804,5380,9814,5985,9812,6008,9782,6065,9726,6098,7580,6101,7557,6099,7499,6069,7467,6013,7463,5985xe" filled="f" stroked="t" strokeweight="1.664676pt" strokecolor="#515151">
                <v:path arrowok="t"/>
              </v:shape>
              <v:shape style="position:absolute;left:7780;top:4160;width:920;height:760" type="#_x0000_t75">
                <v:imagedata r:id="rId70" o:title=""/>
              </v:shape>
            </v:group>
            <v:group style="position:absolute;left:7934;top:4198;width:739;height:578" coordorigin="7934,4198" coordsize="739,578">
              <v:shape style="position:absolute;left:7934;top:4198;width:739;height:578" coordorigin="7934,4198" coordsize="739,578" path="m8673,4660l8673,4309,8652,4247,8601,4207,8557,4198,7934,4198,7934,4660,7934,4665,7956,4727,8007,4767,8051,4776,8562,4776,8625,4754,8665,4704,8673,4660e" filled="t" fillcolor="#6EFDF3" stroked="f">
                <v:path arrowok="t"/>
                <v:fill/>
              </v:shape>
              <v:shape style="position:absolute;left:7760;top:4160;width:960;height:780" type="#_x0000_t75">
                <v:imagedata r:id="rId71" o:title=""/>
              </v:shape>
            </v:group>
            <v:group style="position:absolute;left:7934;top:4198;width:739;height:578" coordorigin="7934,4198" coordsize="739,578">
              <v:shape style="position:absolute;left:7934;top:4198;width:739;height:578" coordorigin="7934,4198" coordsize="739,578" path="m7934,4660l7934,4198,8557,4198,8620,4217,8663,4266,8673,4660,8671,4682,8641,4740,8585,4773,8051,4776,8028,4774,7970,4744,7938,4688,7934,4660xe" filled="f" stroked="t" strokeweight="1.663953pt" strokecolor="#00BCAF">
                <v:path arrowok="t"/>
              </v:shape>
              <v:shape style="position:absolute;left:6740;top:3360;width:1120;height:620" type="#_x0000_t75">
                <v:imagedata r:id="rId72" o:title=""/>
              </v:shape>
            </v:group>
            <v:group style="position:absolute;left:6898;top:3390;width:923;height:437" coordorigin="6898,3390" coordsize="923,437">
              <v:shape style="position:absolute;left:6898;top:3390;width:923;height:437" coordorigin="6898,3390" coordsize="923,437" path="m7821,3710l7821,3501,7799,3439,7749,3399,7705,3390,6898,3390,6898,3710,6898,3716,6920,3778,6971,3818,7015,3827,7710,3827,7772,3805,7812,3754,7821,3710e" filled="t" fillcolor="#6EFDF3" stroked="f">
                <v:path arrowok="t"/>
                <v:fill/>
              </v:shape>
              <v:shape style="position:absolute;left:6740;top:3340;width:1120;height:660" type="#_x0000_t75">
                <v:imagedata r:id="rId73" o:title=""/>
              </v:shape>
            </v:group>
            <v:group style="position:absolute;left:6898;top:3390;width:923;height:437" coordorigin="6898,3390" coordsize="923,437">
              <v:shape style="position:absolute;left:6898;top:3390;width:923;height:437" coordorigin="6898,3390" coordsize="923,437" path="m6898,3710l6898,3390,7705,3390,7768,3409,7810,3458,7821,3710,7819,3733,7789,3791,7733,3823,7015,3827,6992,3825,6934,3795,6902,3738,6898,3710xe" filled="f" stroked="t" strokeweight="1.664463pt" strokecolor="#00BCAF">
                <v:path arrowok="t"/>
              </v:shape>
              <v:shape style="position:absolute;left:5360;top:3220;width:840;height:600" type="#_x0000_t75">
                <v:imagedata r:id="rId74" o:title=""/>
              </v:shape>
            </v:group>
            <v:group style="position:absolute;left:5508;top:3240;width:668;height:437" coordorigin="5508,3240" coordsize="668,437">
              <v:shape style="position:absolute;left:5508;top:3240;width:668;height:437" coordorigin="5508,3240" coordsize="668,437" path="m6176,3561l6176,3352,6154,3289,6104,3249,6059,3240,5508,3240,5508,3561,5508,3566,5530,3629,5580,3669,5624,3677,6065,3677,6127,3656,6167,3605,6176,3561e" filled="t" fillcolor="#6EFDF3" stroked="f">
                <v:path arrowok="t"/>
                <v:fill/>
              </v:shape>
              <v:shape style="position:absolute;left:5340;top:3200;width:880;height:640" type="#_x0000_t75">
                <v:imagedata r:id="rId75" o:title=""/>
              </v:shape>
            </v:group>
            <v:group style="position:absolute;left:5508;top:3240;width:668;height:437" coordorigin="5508,3240" coordsize="668,437">
              <v:shape style="position:absolute;left:5508;top:3240;width:668;height:437" coordorigin="5508,3240" coordsize="668,437" path="m5508,3561l5508,3240,6059,3240,6123,3259,6165,3308,6176,3561,6174,3584,6144,3641,6087,3674,5624,3677,5602,3675,5544,3645,5511,3589,5508,3561xe" filled="f" stroked="t" strokeweight="1.66416pt" strokecolor="#00BCAF">
                <v:path arrowok="t"/>
              </v:shape>
              <v:shape style="position:absolute;left:4160;top:3420;width:760;height:620" type="#_x0000_t75">
                <v:imagedata r:id="rId76" o:title=""/>
              </v:shape>
            </v:group>
            <v:group style="position:absolute;left:4319;top:3459;width:579;height:437" coordorigin="4319,3459" coordsize="579,437">
              <v:shape style="position:absolute;left:4319;top:3459;width:579;height:437" coordorigin="4319,3459" coordsize="579,437" path="m4898,3779l4898,3570,4877,3508,4826,3468,4782,3459,4319,3459,4319,3779,4319,3785,4341,3847,4391,3887,4435,3896,4787,3896,4850,3874,4890,3824,4898,3779e" filled="t" fillcolor="#6EFDF3" stroked="f">
                <v:path arrowok="t"/>
                <v:fill/>
              </v:shape>
              <v:shape style="position:absolute;left:4160;top:3420;width:780;height:640" type="#_x0000_t75">
                <v:imagedata r:id="rId77" o:title=""/>
              </v:shape>
            </v:group>
            <v:group style="position:absolute;left:4319;top:3459;width:579;height:437" coordorigin="4319,3459" coordsize="579,437">
              <v:shape style="position:absolute;left:4319;top:3459;width:579;height:437" coordorigin="4319,3459" coordsize="579,437" path="m4319,3779l4319,3459,4782,3459,4845,3478,4887,3527,4898,3779,4896,3802,4866,3860,4810,3892,4435,3896,4412,3894,4355,3864,4322,3807,4319,3779xe" filled="f" stroked="t" strokeweight="1.663996pt" strokecolor="#00BCAF">
                <v:path arrowok="t"/>
              </v:shape>
              <v:shape style="position:absolute;left:4400;top:2680;width:860;height:600" type="#_x0000_t75">
                <v:imagedata r:id="rId78" o:title=""/>
              </v:shape>
            </v:group>
            <v:group style="position:absolute;left:4544;top:2702;width:690;height:437" coordorigin="4544,2702" coordsize="690,437">
              <v:shape style="position:absolute;left:4544;top:2702;width:690;height:437" coordorigin="4544,2702" coordsize="690,437" path="m5234,3023l5234,2814,5213,2751,5162,2711,5118,2702,4544,2702,4544,3023,4544,3028,4566,3091,4617,3131,4661,3139,5123,3139,5186,3118,5226,3067,5234,3023e" filled="t" fillcolor="#6EFDF3" stroked="f">
                <v:path arrowok="t"/>
                <v:fill/>
              </v:shape>
              <v:shape style="position:absolute;left:4380;top:2660;width:900;height:640" type="#_x0000_t75">
                <v:imagedata r:id="rId79" o:title=""/>
              </v:shape>
            </v:group>
            <v:group style="position:absolute;left:4544;top:2702;width:690;height:437" coordorigin="4544,2702" coordsize="690,437">
              <v:shape style="position:absolute;left:4544;top:2702;width:690;height:437" coordorigin="4544,2702" coordsize="690,437" path="m4544,3023l4544,2702,5118,2702,5181,2721,5224,2770,5234,3023,5232,3046,5202,3103,5146,3136,4661,3139,4638,3137,4580,3107,4548,3051,4544,3023xe" filled="f" stroked="t" strokeweight="1.664195pt" strokecolor="#00BCAF">
                <v:path arrowok="t"/>
              </v:shape>
              <v:shape style="position:absolute;left:5400;top:2360;width:1420;height:620" type="#_x0000_t75">
                <v:imagedata r:id="rId80" o:title=""/>
              </v:shape>
            </v:group>
            <v:group style="position:absolute;left:5559;top:2389;width:1222;height:437" coordorigin="5559,2389" coordsize="1222,437">
              <v:shape style="position:absolute;left:5559;top:2389;width:1222;height:437" coordorigin="5559,2389" coordsize="1222,437" path="m6781,2710l6781,2500,6759,2438,6709,2398,6665,2389,5559,2389,5559,2710,5559,2715,5580,2777,5631,2817,5675,2826,6670,2826,6732,2804,6772,2754,6781,2710e" filled="t" fillcolor="#75FCF2" stroked="f">
                <v:path arrowok="t"/>
                <v:fill/>
              </v:shape>
              <v:shape style="position:absolute;left:5400;top:2340;width:1420;height:660" type="#_x0000_t75">
                <v:imagedata r:id="rId81" o:title=""/>
              </v:shape>
            </v:group>
            <v:group style="position:absolute;left:5559;top:2389;width:1222;height:437" coordorigin="5559,2389" coordsize="1222,437">
              <v:shape style="position:absolute;left:5559;top:2389;width:1222;height:437" coordorigin="5559,2389" coordsize="1222,437" path="m5559,2710l5559,2389,6665,2389,6728,2408,6770,2457,6781,2710,6779,2732,6749,2790,6693,2823,5675,2826,5652,2824,5595,2794,5562,2738,5559,2710xe" filled="f" stroked="t" strokeweight="1.664645pt" strokecolor="#00BDAF">
                <v:path arrowok="t"/>
              </v:shape>
              <v:shape style="position:absolute;left:8000;top:1880;width:1160;height:620" type="#_x0000_t75">
                <v:imagedata r:id="rId82" o:title=""/>
              </v:shape>
            </v:group>
            <v:group style="position:absolute;left:8158;top:1908;width:979;height:437" coordorigin="8158,1908" coordsize="979,437">
              <v:shape style="position:absolute;left:8158;top:1908;width:979;height:437" coordorigin="8158,1908" coordsize="979,437" path="m9137,2229l9137,2020,9115,1957,9064,1917,9020,1908,8158,1908,8158,2229,8158,2234,8180,2297,8230,2337,8275,2345,9026,2345,9088,2324,9128,2273,9137,2229e" filled="t" fillcolor="#75FCF2" stroked="f">
                <v:path arrowok="t"/>
                <v:fill/>
              </v:shape>
              <v:shape style="position:absolute;left:8000;top:1860;width:1180;height:660" type="#_x0000_t75">
                <v:imagedata r:id="rId83" o:title=""/>
              </v:shape>
            </v:group>
            <v:group style="position:absolute;left:8158;top:1908;width:979;height:437" coordorigin="8158,1908" coordsize="979,437">
              <v:shape style="position:absolute;left:8158;top:1908;width:979;height:437" coordorigin="8158,1908" coordsize="979,437" path="m8158,2229l8158,1908,9020,1908,9084,1927,9126,1976,9137,2229,9134,2252,9104,2309,9048,2342,8275,2345,8252,2343,8194,2313,8162,2257,8158,2229xe" filled="f" stroked="t" strokeweight="1.664507pt" strokecolor="#00BDAF">
                <v:path arrowok="t"/>
              </v:shape>
              <v:shape style="position:absolute;left:6000;top:1640;width:1820;height:600" type="#_x0000_t75">
                <v:imagedata r:id="rId84" o:title=""/>
              </v:shape>
            </v:group>
            <v:group style="position:absolute;left:6157;top:1662;width:1632;height:437" coordorigin="6157,1662" coordsize="1632,437">
              <v:shape style="position:absolute;left:6157;top:1662;width:1632;height:437" coordorigin="6157,1662" coordsize="1632,437" path="m7790,1982l7790,1773,7768,1710,7717,1670,7673,1662,6157,1662,6157,1982,6158,1987,6179,2050,6230,2090,6274,2098,7679,2098,7741,2077,7781,2026,7790,1982e" filled="t" fillcolor="#75FCF2" stroked="f">
                <v:path arrowok="t"/>
                <v:fill/>
              </v:shape>
              <v:shape style="position:absolute;left:6000;top:1620;width:1840;height:640" type="#_x0000_t75">
                <v:imagedata r:id="rId85" o:title=""/>
              </v:shape>
            </v:group>
            <v:group style="position:absolute;left:6157;top:1662;width:1632;height:437" coordorigin="6157,1662" coordsize="1632,437">
              <v:shape style="position:absolute;left:6157;top:1662;width:1632;height:437" coordorigin="6157,1662" coordsize="1632,437" path="m6157,1982l6157,1662,7673,1662,7737,1680,7779,1729,7790,1982,7788,2005,7757,2062,7701,2095,6274,2098,6251,2096,6193,2066,6161,2010,6157,1982xe" filled="f" stroked="t" strokeweight="1.664766pt" strokecolor="#00BDAF">
                <v:path arrowok="t"/>
              </v:shape>
              <v:shape style="position:absolute;left:8620;top:3300;width:880;height:620" type="#_x0000_t75">
                <v:imagedata r:id="rId86" o:title=""/>
              </v:shape>
            </v:group>
            <v:group style="position:absolute;left:8778;top:3330;width:690;height:437" coordorigin="8778,3330" coordsize="690,437">
              <v:shape style="position:absolute;left:8778;top:3330;width:690;height:437" coordorigin="8778,3330" coordsize="690,437" path="m9468,3650l9467,3441,9446,3379,9395,3339,9351,3330,8778,3330,8778,3650,8778,3656,8799,3718,8850,3758,8894,3767,9357,3767,9419,3745,9459,3695,9468,3650e" filled="t" fillcolor="#75FCF2" stroked="f">
                <v:path arrowok="t"/>
                <v:fill/>
              </v:shape>
              <v:shape style="position:absolute;left:8620;top:3280;width:900;height:660" type="#_x0000_t75">
                <v:imagedata r:id="rId87" o:title=""/>
              </v:shape>
            </v:group>
            <v:group style="position:absolute;left:8778;top:3330;width:690;height:437" coordorigin="8778,3330" coordsize="690,437">
              <v:shape style="position:absolute;left:8778;top:3330;width:690;height:437" coordorigin="8778,3330" coordsize="690,437" path="m8778,3650l8778,3330,9351,3330,9415,3349,9457,3398,9468,3650,9465,3673,9435,3731,9379,3764,8894,3767,8871,3765,8814,3735,8781,3678,8778,3650xe" filled="f" stroked="t" strokeweight="1.664195pt" strokecolor="#00BDAF">
                <v:path arrowok="t"/>
              </v:shape>
              <v:shape style="position:absolute;left:10380;top:2680;width:1280;height:620" type="#_x0000_t75">
                <v:imagedata r:id="rId88" o:title=""/>
              </v:shape>
            </v:group>
            <v:group style="position:absolute;left:10534;top:2712;width:1101;height:437" coordorigin="10534,2712" coordsize="1101,437">
              <v:shape style="position:absolute;left:10534;top:2712;width:1101;height:437" coordorigin="10534,2712" coordsize="1101,437" path="m11635,3032l11635,2823,11613,2761,11563,2721,11519,2712,10534,2712,10534,3032,10534,3038,10556,3100,10607,3140,10651,3149,11524,3149,11586,3127,11626,3077,11635,3032e" filled="t" fillcolor="#75FCF2" stroked="f">
                <v:path arrowok="t"/>
                <v:fill/>
              </v:shape>
              <v:shape style="position:absolute;left:10360;top:2660;width:1320;height:660" type="#_x0000_t75">
                <v:imagedata r:id="rId89" o:title=""/>
              </v:shape>
            </v:group>
            <v:group style="position:absolute;left:10534;top:2712;width:1101;height:437" coordorigin="10534,2712" coordsize="1101,437">
              <v:shape style="position:absolute;left:10534;top:2712;width:1101;height:437" coordorigin="10534,2712" coordsize="1101,437" path="m10534,3032l10534,2712,11519,2712,11582,2731,11624,2780,11635,3032,11633,3055,11603,3113,11547,3146,10651,3149,10628,3147,10570,3117,10538,3060,10534,3032xe" filled="f" stroked="t" strokeweight="1.664586pt" strokecolor="#00BDAF">
                <v:path arrowok="t"/>
              </v:shape>
              <v:shape style="position:absolute;left:9800;top:1840;width:1420;height:620" type="#_x0000_t75">
                <v:imagedata r:id="rId90" o:title=""/>
              </v:shape>
            </v:group>
            <v:group style="position:absolute;left:9944;top:1864;width:1245;height:437" coordorigin="9944,1864" coordsize="1245,437">
              <v:shape style="position:absolute;left:9944;top:1864;width:1245;height:437" coordorigin="9944,1864" coordsize="1245,437" path="m11189,2184l11189,1975,11167,1912,11117,1872,11073,1864,9944,1864,9944,2184,9944,2189,9966,2252,10016,2292,10061,2300,11078,2300,11140,2279,11180,2228,11189,2184e" filled="t" fillcolor="#75FCF2" stroked="f">
                <v:path arrowok="t"/>
                <v:fill/>
              </v:shape>
              <v:shape style="position:absolute;left:9780;top:1820;width:1460;height:640" type="#_x0000_t75">
                <v:imagedata r:id="rId91" o:title=""/>
              </v:shape>
            </v:group>
            <v:group style="position:absolute;left:9944;top:1864;width:1245;height:437" coordorigin="9944,1864" coordsize="1245,437">
              <v:shape style="position:absolute;left:9944;top:1864;width:1245;height:437" coordorigin="9944,1864" coordsize="1245,437" path="m9944,2184l9944,1864,11073,1864,11136,1882,11178,1931,11189,2184,11187,2207,11157,2264,11101,2297,10061,2300,10038,2298,9980,2268,9948,2212,9944,2184xe" filled="f" stroked="t" strokeweight="1.664654pt" strokecolor="#00BDAF">
                <v:path arrowok="t"/>
              </v:shape>
              <v:shape style="position:absolute;left:10080;top:3920;width:1480;height:740" type="#_x0000_t75">
                <v:imagedata r:id="rId92" o:title=""/>
              </v:shape>
            </v:group>
            <v:group style="position:absolute;left:10223;top:3941;width:1304;height:578" coordorigin="10223,3941" coordsize="1304,578">
              <v:shape style="position:absolute;left:10223;top:3941;width:1304;height:578" coordorigin="10223,3941" coordsize="1304,578" path="m11528,4402l11527,4052,11506,3990,11455,3949,11411,3941,10223,3941,10223,4402,10223,4407,10245,4470,10295,4510,10339,4519,11417,4518,11479,4497,11519,4446,11528,4402e" filled="t" fillcolor="#FEF15E" stroked="f">
                <v:path arrowok="t"/>
                <v:fill/>
              </v:shape>
              <v:shape style="position:absolute;left:10060;top:3900;width:1520;height:780" type="#_x0000_t75">
                <v:imagedata r:id="rId93" o:title=""/>
              </v:shape>
            </v:group>
            <v:group style="position:absolute;left:10223;top:3941;width:1304;height:578" coordorigin="10223,3941" coordsize="1304,578">
              <v:shape style="position:absolute;left:10223;top:3941;width:1304;height:578" coordorigin="10223,3941" coordsize="1304,578" path="m10223,4402l10223,3941,11411,3941,11475,3960,11517,4008,11528,4402,11525,4425,11495,4483,11439,4515,10339,4519,10317,4516,10259,4486,10226,4430,10223,4402xe" filled="f" stroked="t" strokeweight="1.664513pt" strokecolor="#B3A600">
                <v:path arrowok="t"/>
              </v:shape>
              <v:shape style="position:absolute;left:12600;top:3000;width:780;height:600" type="#_x0000_t75">
                <v:imagedata r:id="rId94" o:title=""/>
              </v:shape>
            </v:group>
            <v:group style="position:absolute;left:12755;top:3023;width:601;height:437" coordorigin="12755,3023" coordsize="601,437">
              <v:shape style="position:absolute;left:12755;top:3023;width:601;height:437" coordorigin="12755,3023" coordsize="601,437" path="m13356,3343l13356,3134,13334,3072,13284,3032,13240,3023,12755,3023,12755,3343,12755,3349,12776,3411,12827,3451,12871,3460,13245,3460,13307,3438,13347,3387,13356,3343e" filled="t" fillcolor="#FEF15E" stroked="f">
                <v:path arrowok="t"/>
                <v:fill/>
              </v:shape>
              <v:shape style="position:absolute;left:12580;top:2980;width:820;height:640" type="#_x0000_t75">
                <v:imagedata r:id="rId95" o:title=""/>
              </v:shape>
            </v:group>
            <v:group style="position:absolute;left:12755;top:3023;width:601;height:437" coordorigin="12755,3023" coordsize="601,437">
              <v:shape style="position:absolute;left:12755;top:3023;width:601;height:437" coordorigin="12755,3023" coordsize="601,437" path="m12755,3343l12755,3023,13240,3023,13303,3042,13345,3090,13356,3343,13354,3366,13324,3424,13268,3456,12871,3460,12848,3457,12790,3427,12758,3371,12755,3343xe" filled="f" stroked="t" strokeweight="1.664041pt" strokecolor="#B3A600">
                <v:path arrowok="t"/>
              </v:shape>
              <v:shape style="position:absolute;left:12940;top:3620;width:740;height:620" type="#_x0000_t75">
                <v:imagedata r:id="rId96" o:title=""/>
              </v:shape>
            </v:group>
            <v:group style="position:absolute;left:13098;top:3659;width:555;height:437" coordorigin="13098,3659" coordsize="555,437">
              <v:shape style="position:absolute;left:13098;top:3659;width:555;height:437" coordorigin="13098,3659" coordsize="555,437" path="m13653,3979l13653,3770,13631,3708,13580,3668,13536,3659,13098,3659,13098,3979,13098,3985,13119,4047,13170,4087,13214,4096,13542,4096,13604,4074,13644,4024,13653,3979e" filled="t" fillcolor="#FEF15E" stroked="f">
                <v:path arrowok="t"/>
                <v:fill/>
              </v:shape>
              <v:shape style="position:absolute;left:12940;top:3620;width:760;height:640" type="#_x0000_t75">
                <v:imagedata r:id="rId97" o:title=""/>
              </v:shape>
            </v:group>
            <v:group style="position:absolute;left:13098;top:3659;width:555;height:437" coordorigin="13098,3659" coordsize="555,437">
              <v:shape style="position:absolute;left:13098;top:3659;width:555;height:437" coordorigin="13098,3659" coordsize="555,437" path="m13098,3979l13098,3659,13536,3659,13600,3678,13642,3727,13653,3979,13650,4002,13620,4060,13564,4093,13214,4096,13191,4094,13133,4064,13101,4007,13098,3979xe" filled="f" stroked="t" strokeweight="1.663945pt" strokecolor="#B3A600">
                <v:path arrowok="t"/>
              </v:shape>
              <v:shape style="position:absolute;left:12800;top:4360;width:1060;height:620" type="#_x0000_t75">
                <v:imagedata r:id="rId98" o:title=""/>
              </v:shape>
            </v:group>
            <v:group style="position:absolute;left:12952;top:4390;width:879;height:437" coordorigin="12952,4390" coordsize="879,437">
              <v:shape style="position:absolute;left:12952;top:4390;width:879;height:437" coordorigin="12952,4390" coordsize="879,437" path="m13831,4710l13830,4501,13809,4439,13758,4399,13714,4390,12952,4390,12952,4710,12952,4716,12974,4778,13024,4818,13068,4827,13720,4827,13782,4805,13822,4755,13831,4710e" filled="t" fillcolor="#FEF15E" stroked="f">
                <v:path arrowok="t"/>
                <v:fill/>
              </v:shape>
              <v:shape style="position:absolute;left:12780;top:4340;width:1100;height:660" type="#_x0000_t75">
                <v:imagedata r:id="rId99" o:title=""/>
              </v:shape>
            </v:group>
            <v:group style="position:absolute;left:12952;top:4390;width:879;height:437" coordorigin="12952,4390" coordsize="879,437">
              <v:shape style="position:absolute;left:12952;top:4390;width:879;height:437" coordorigin="12952,4390" coordsize="879,437" path="m12952,4710l12952,4390,13714,4390,13778,4409,13820,4458,13831,4710,13828,4733,13798,4791,13742,4824,13068,4827,13046,4825,12988,4795,12955,4738,12952,4710xe" filled="f" stroked="t" strokeweight="1.664424pt" strokecolor="#B3A600">
                <v:path arrowok="t"/>
              </v:shape>
              <v:shape style="position:absolute;left:10280;top:5360;width:1220;height:620" type="#_x0000_t75">
                <v:imagedata r:id="rId100" o:title=""/>
              </v:shape>
            </v:group>
            <v:group style="position:absolute;left:10422;top:5396;width:1056;height:437" coordorigin="10422,5396" coordsize="1056,437">
              <v:shape style="position:absolute;left:10422;top:5396;width:1056;height:437" coordorigin="10422,5396" coordsize="1056,437" path="m11478,5717l11478,5507,11456,5445,11405,5405,11361,5396,10422,5396,10422,5717,10422,5722,10443,5784,10494,5825,10538,5833,11367,5833,11429,5811,11469,5761,11478,5717e" filled="t" fillcolor="#FEF15E" stroked="f">
                <v:path arrowok="t"/>
                <v:fill/>
              </v:shape>
              <v:shape style="position:absolute;left:10260;top:5340;width:1260;height:660" type="#_x0000_t75">
                <v:imagedata r:id="rId101" o:title=""/>
              </v:shape>
            </v:group>
            <v:group style="position:absolute;left:10422;top:5396;width:1056;height:437" coordorigin="10422,5396" coordsize="1056,437">
              <v:shape style="position:absolute;left:10422;top:5396;width:1056;height:437" coordorigin="10422,5396" coordsize="1056,437" path="m10422,5717l10422,5396,11361,5396,11425,5415,11467,5464,11478,5717,11475,5739,11445,5797,11389,5830,10538,5833,10515,5831,10457,5801,10425,5745,10422,5717xe" filled="f" stroked="t" strokeweight="1.664559pt" strokecolor="#B3A600">
                <v:path arrowok="t"/>
              </v:shape>
              <v:shape style="position:absolute;left:13040;top:5080;width:1100;height:620" type="#_x0000_t75">
                <v:imagedata r:id="rId102" o:title=""/>
              </v:shape>
            </v:group>
            <v:group style="position:absolute;left:13183;top:5117;width:934;height:437" coordorigin="13183,5117" coordsize="934,437">
              <v:shape style="position:absolute;left:13183;top:5117;width:934;height:437" coordorigin="13183,5117" coordsize="934,437" path="m14118,5438l14118,5228,14096,5166,14045,5126,14001,5117,13183,5117,13183,5438,13183,5443,13205,5505,13256,5545,13300,5554,14007,5554,14069,5532,14109,5482,14118,5438e" filled="t" fillcolor="#FDF072" stroked="f">
                <v:path arrowok="t"/>
                <v:fill/>
              </v:shape>
              <v:shape style="position:absolute;left:13020;top:5080;width:1140;height:640" type="#_x0000_t75">
                <v:imagedata r:id="rId103" o:title=""/>
              </v:shape>
            </v:group>
            <v:group style="position:absolute;left:13183;top:5117;width:934;height:437" coordorigin="13183,5117" coordsize="934,437">
              <v:shape style="position:absolute;left:13183;top:5117;width:934;height:437" coordorigin="13183,5117" coordsize="934,437" path="m13183,5438l13183,5117,14001,5117,14065,5136,14107,5185,14118,5438,14116,5460,14085,5518,14029,5551,13300,5554,13277,5552,13219,5522,13187,5466,13183,5438xe" filled="f" stroked="t" strokeweight="1.664473pt" strokecolor="#BAAB00">
                <v:path arrowok="t"/>
              </v:shape>
              <v:shape style="position:absolute;left:11840;top:5280;width:1040;height:620" type="#_x0000_t75">
                <v:imagedata r:id="rId104" o:title=""/>
              </v:shape>
            </v:group>
            <v:group style="position:absolute;left:11982;top:5318;width:868;height:437" coordorigin="11982,5318" coordsize="868,437">
              <v:shape style="position:absolute;left:11982;top:5318;width:868;height:437" coordorigin="11982,5318" coordsize="868,437" path="m12849,5638l12849,5429,12827,5367,12777,5326,12733,5318,11982,5318,11982,5638,11982,5644,12003,5706,12054,5746,12098,5755,12738,5755,12800,5733,12841,5682,12849,5638e" filled="t" fillcolor="#FDF072" stroked="f">
                <v:path arrowok="t"/>
                <v:fill/>
              </v:shape>
              <v:shape style="position:absolute;left:11820;top:5280;width:1080;height:640" type="#_x0000_t75">
                <v:imagedata r:id="rId105" o:title=""/>
              </v:shape>
            </v:group>
            <v:group style="position:absolute;left:11982;top:5318;width:868;height:437" coordorigin="11982,5318" coordsize="868,437">
              <v:shape style="position:absolute;left:11982;top:5318;width:868;height:437" coordorigin="11982,5318" coordsize="868,437" path="m11982,5638l11982,5318,12733,5318,12796,5337,12838,5385,12849,5638,12847,5661,12817,5719,12761,5751,12098,5755,12075,5752,12017,5722,11985,5666,11982,5638xe" filled="f" stroked="t" strokeweight="1.664413pt" strokecolor="#BAAB00">
                <v:path arrowok="t"/>
              </v:shape>
              <v:shape style="position:absolute;left:8900;top:6660;width:960;height:760" type="#_x0000_t75">
                <v:imagedata r:id="rId106" o:title=""/>
              </v:shape>
            </v:group>
            <v:group style="position:absolute;left:9059;top:6694;width:771;height:578" coordorigin="9059,6694" coordsize="771,578">
              <v:shape style="position:absolute;left:9059;top:6694;width:771;height:578" coordorigin="9059,6694" coordsize="771,578" path="m9830,7155l9830,6805,9808,6742,9757,6702,9713,6694,9059,6694,9059,7155,9059,7160,9081,7223,9131,7263,9175,7271,9719,7271,9781,7250,9821,7199,9830,7155e" filled="t" fillcolor="#A4F576" stroked="f">
                <v:path arrowok="t"/>
                <v:fill/>
              </v:shape>
              <v:shape style="position:absolute;left:8900;top:6640;width:980;height:800" type="#_x0000_t75">
                <v:imagedata r:id="rId107" o:title=""/>
              </v:shape>
            </v:group>
            <v:group style="position:absolute;left:9059;top:6694;width:771;height:578" coordorigin="9059,6694" coordsize="771,578">
              <v:shape style="position:absolute;left:9059;top:6694;width:771;height:578" coordorigin="9059,6694" coordsize="771,578" path="m9059,7155l9059,6694,9713,6694,9777,6713,9819,6761,9830,7155,9827,7178,9797,7235,9741,7268,9175,7271,9153,7269,9095,7239,9062,7183,9059,7155xe" filled="f" stroked="t" strokeweight="1.664003pt" strokecolor="#4AB103">
                <v:path arrowok="t"/>
              </v:shape>
              <v:shape style="position:absolute;left:10660;top:6420;width:1180;height:620" type="#_x0000_t75">
                <v:imagedata r:id="rId108" o:title=""/>
              </v:shape>
            </v:group>
            <v:group style="position:absolute;left:10815;top:6457;width:989;height:437" coordorigin="10815,6457" coordsize="989,437">
              <v:shape style="position:absolute;left:10815;top:6457;width:989;height:437" coordorigin="10815,6457" coordsize="989,437" path="m11805,6777l11805,6568,11783,6506,11733,6466,11689,6457,10815,6457,10815,6777,10816,6783,10837,6845,10888,6885,10932,6894,11694,6894,11756,6872,11796,6821,11805,6777e" filled="t" fillcolor="#A6F37C" stroked="f">
                <v:path arrowok="t"/>
                <v:fill/>
              </v:shape>
              <v:shape style="position:absolute;left:10640;top:6420;width:1220;height:640" type="#_x0000_t75">
                <v:imagedata r:id="rId109" o:title=""/>
              </v:shape>
            </v:group>
            <v:group style="position:absolute;left:10815;top:6457;width:989;height:437" coordorigin="10815,6457" coordsize="989,437">
              <v:shape style="position:absolute;left:10815;top:6457;width:989;height:437" coordorigin="10815,6457" coordsize="989,437" path="m10815,6777l10815,6457,11689,6457,11752,6476,11794,6525,11805,6777,11803,6800,11773,6858,11717,6890,10932,6894,10909,6892,10851,6861,10819,6805,10815,6777xe" filled="f" stroked="t" strokeweight="1.664515pt" strokecolor="#4BAF09">
                <v:path arrowok="t"/>
              </v:shape>
              <v:shape style="position:absolute;left:12560;top:6400;width:820;height:620" type="#_x0000_t75">
                <v:imagedata r:id="rId110" o:title=""/>
              </v:shape>
            </v:group>
            <v:group style="position:absolute;left:12701;top:6429;width:646;height:437" coordorigin="12701,6429" coordsize="646,437">
              <v:shape style="position:absolute;left:12701;top:6429;width:646;height:437" coordorigin="12701,6429" coordsize="646,437" path="m13346,6749l13346,6540,13325,6478,13274,6438,13230,6429,12701,6429,12701,6749,12701,6755,12722,6817,12773,6857,12817,6866,13236,6866,13298,6844,13338,6793,13346,6749e" filled="t" fillcolor="#A4F576" stroked="f">
                <v:path arrowok="t"/>
                <v:fill/>
              </v:shape>
              <v:shape style="position:absolute;left:12540;top:6380;width:860;height:660" type="#_x0000_t75">
                <v:imagedata r:id="rId111" o:title=""/>
              </v:shape>
            </v:group>
            <v:group style="position:absolute;left:12701;top:6429;width:646;height:437" coordorigin="12701,6429" coordsize="646,437">
              <v:shape style="position:absolute;left:12701;top:6429;width:646;height:437" coordorigin="12701,6429" coordsize="646,437" path="m12701,6749l12701,6429,13230,6429,13294,6448,13336,6497,13346,6749,13344,6772,13314,6830,13258,6862,12817,6866,12794,6864,12736,6833,12704,6777,12701,6749xe" filled="f" stroked="t" strokeweight="1.664123pt" strokecolor="#4AB103">
                <v:path arrowok="t"/>
              </v:shape>
              <v:shape style="position:absolute;left:11360;top:7320;width:900;height:600" type="#_x0000_t75">
                <v:imagedata r:id="rId112" o:title=""/>
              </v:shape>
            </v:group>
            <v:group style="position:absolute;left:11508;top:7341;width:712;height:437" coordorigin="11508,7341" coordsize="712,437">
              <v:shape style="position:absolute;left:11508;top:7341;width:712;height:437" coordorigin="11508,7341" coordsize="712,437" path="m12220,7661l12220,7452,12198,7390,12148,7349,12104,7341,11508,7341,11508,7661,11508,7667,11530,7729,11580,7769,11624,7778,12109,7778,12172,7756,12212,7705,12220,7661e" filled="t" fillcolor="#A8F182" stroked="f">
                <v:path arrowok="t"/>
                <v:fill/>
              </v:shape>
              <v:shape style="position:absolute;left:11340;top:7300;width:920;height:640" type="#_x0000_t75">
                <v:imagedata r:id="rId113" o:title=""/>
              </v:shape>
            </v:group>
            <v:group style="position:absolute;left:11508;top:7341;width:712;height:437" coordorigin="11508,7341" coordsize="712,437">
              <v:shape style="position:absolute;left:11508;top:7341;width:712;height:437" coordorigin="11508,7341" coordsize="712,437" path="m11508,7661l11508,7341,12104,7341,12167,7360,12209,7408,12220,7661,12218,7684,12188,7742,12132,7774,11624,7778,11601,7775,11544,7745,11511,7689,11508,7661xe" filled="f" stroked="t" strokeweight="1.664228pt" strokecolor="#4BAE0F">
                <v:path arrowok="t"/>
              </v:shape>
              <v:shape style="position:absolute;left:12740;top:7320;width:980;height:620" type="#_x0000_t75">
                <v:imagedata r:id="rId114" o:title=""/>
              </v:shape>
            </v:group>
            <v:group style="position:absolute;left:12880;top:7353;width:812;height:437" coordorigin="12880,7353" coordsize="812,437">
              <v:shape style="position:absolute;left:12880;top:7353;width:812;height:437" coordorigin="12880,7353" coordsize="812,437" path="m13693,7673l13693,7464,13671,7402,13621,7362,13576,7353,12880,7353,12880,7673,12881,7679,12902,7741,12953,7781,12997,7790,13582,7790,13644,7768,13684,7718,13693,7673e" filled="t" fillcolor="#A8F182" stroked="f">
                <v:path arrowok="t"/>
                <v:fill/>
              </v:shape>
              <v:shape style="position:absolute;left:12720;top:7300;width:1020;height:660" type="#_x0000_t75">
                <v:imagedata r:id="rId115" o:title=""/>
              </v:shape>
            </v:group>
            <v:group style="position:absolute;left:12880;top:7353;width:812;height:437" coordorigin="12880,7353" coordsize="812,437">
              <v:shape style="position:absolute;left:12880;top:7353;width:812;height:437" coordorigin="12880,7353" coordsize="812,437" path="m12880,7673l12880,7353,13576,7353,13640,7372,13682,7421,13693,7673,13691,7696,13660,7754,13604,7787,12997,7790,12974,7788,12916,7758,12884,7701,12880,7673xe" filled="f" stroked="t" strokeweight="1.664356pt" strokecolor="#4BAE0F">
                <v:path arrowok="t"/>
              </v:shape>
              <v:shape style="position:absolute;left:12140;top:8460;width:1800;height:620" type="#_x0000_t75">
                <v:imagedata r:id="rId116" o:title=""/>
              </v:shape>
            </v:group>
            <v:group style="position:absolute;left:12288;top:8497;width:1622;height:437" coordorigin="12288,8497" coordsize="1622,437">
              <v:shape style="position:absolute;left:12288;top:8497;width:1622;height:437" coordorigin="12288,8497" coordsize="1622,437" path="m13909,8817l13909,8608,13888,8546,13837,8505,13793,8497,12288,8497,12288,8817,12288,8823,12309,8885,12360,8925,12404,8934,13798,8934,13861,8912,13901,8861,13909,8817e" filled="t" fillcolor="#A8F182" stroked="f">
                <v:path arrowok="t"/>
                <v:fill/>
              </v:shape>
              <v:shape style="position:absolute;left:12120;top:8460;width:1840;height:640" type="#_x0000_t75">
                <v:imagedata r:id="rId117" o:title=""/>
              </v:shape>
            </v:group>
            <v:group style="position:absolute;left:12288;top:8497;width:1622;height:437" coordorigin="12288,8497" coordsize="1622,437">
              <v:shape style="position:absolute;left:12288;top:8497;width:1622;height:437" coordorigin="12288,8497" coordsize="1622,437" path="m12288,8817l12288,8497,13793,8497,13857,8516,13899,8564,13909,8817,13907,8840,13877,8898,13821,8930,12404,8934,12381,8931,12324,8901,12291,8845,12288,8817xe" filled="f" stroked="t" strokeweight="1.664764pt" strokecolor="#4BAE0F">
                <v:path arrowok="t"/>
              </v:shape>
              <v:shape style="position:absolute;left:10200;top:8180;width:940;height:620" type="#_x0000_t75">
                <v:imagedata r:id="rId118" o:title=""/>
              </v:shape>
            </v:group>
            <v:group style="position:absolute;left:10347;top:8220;width:757;height:437" coordorigin="10347,8220" coordsize="757,437">
              <v:shape style="position:absolute;left:10347;top:8220;width:757;height:437" coordorigin="10347,8220" coordsize="757,437" path="m11103,8540l11103,8331,11082,8268,11031,8228,10987,8220,10347,8220,10347,8540,10347,8545,10368,8608,10419,8648,10463,8656,10993,8656,11055,8635,11095,8584,11103,8540e" filled="t" fillcolor="#A8F182" stroked="f">
                <v:path arrowok="t"/>
                <v:fill/>
              </v:shape>
              <v:shape style="position:absolute;left:10180;top:8180;width:980;height:640" type="#_x0000_t75">
                <v:imagedata r:id="rId119" o:title=""/>
              </v:shape>
            </v:group>
            <v:group style="position:absolute;left:10347;top:8220;width:757;height:437" coordorigin="10347,8220" coordsize="757,437">
              <v:shape style="position:absolute;left:10347;top:8220;width:757;height:437" coordorigin="10347,8220" coordsize="757,437" path="m10347,8540l10347,8220,10987,8220,11051,8238,11093,8287,11103,8540,11101,8563,11071,8620,11015,8653,10463,8656,10440,8654,10382,8624,10350,8568,10347,8540xe" filled="f" stroked="t" strokeweight="1.664289pt" strokecolor="#4BAE0F">
                <v:path arrowok="t"/>
              </v:shape>
              <v:shape style="position:absolute;left:11480;top:8980;width:820;height:600" type="#_x0000_t75">
                <v:imagedata r:id="rId120" o:title=""/>
              </v:shape>
            </v:group>
            <v:group style="position:absolute;left:11632;top:9000;width:646;height:437" coordorigin="11632,9000" coordsize="646,437">
              <v:shape style="position:absolute;left:11632;top:9000;width:646;height:437" coordorigin="11632,9000" coordsize="646,437" path="m12278,9320l12278,9111,12256,9049,12206,9009,12161,9000,11632,9000,11632,9320,11632,9326,11654,9388,11704,9428,11748,9437,12167,9437,12229,9415,12269,9365,12278,9320e" filled="t" fillcolor="#A8F182" stroked="f">
                <v:path arrowok="t"/>
                <v:fill/>
              </v:shape>
              <v:shape style="position:absolute;left:11460;top:8960;width:860;height:640" type="#_x0000_t75">
                <v:imagedata r:id="rId121" o:title=""/>
              </v:shape>
            </v:group>
            <v:group style="position:absolute;left:11632;top:9000;width:646;height:437" coordorigin="11632,9000" coordsize="646,437">
              <v:shape style="position:absolute;left:11632;top:9000;width:646;height:437" coordorigin="11632,9000" coordsize="646,437" path="m11632,9320l11632,9000,12161,9000,12225,9019,12267,9068,12278,9320,12276,9343,12246,9401,12189,9434,11748,9437,11725,9435,11668,9405,11635,9348,11632,9320xe" filled="f" stroked="t" strokeweight="1.664123pt" strokecolor="#4BAE0F">
                <v:path arrowok="t"/>
              </v:shape>
              <v:shape style="position:absolute;left:10360;top:9480;width:1160;height:620" type="#_x0000_t75">
                <v:imagedata r:id="rId122" o:title=""/>
              </v:shape>
            </v:group>
            <v:group style="position:absolute;left:10514;top:9514;width:979;height:437" coordorigin="10514,9514" coordsize="979,437">
              <v:shape style="position:absolute;left:10514;top:9514;width:979;height:437" coordorigin="10514,9514" coordsize="979,437" path="m11493,9835l11492,9626,11471,9563,11420,9523,11376,9514,10514,9514,10514,9835,10514,9840,10536,9903,10586,9943,10630,9951,11382,9951,11444,9930,11484,9879,11493,9835e" filled="t" fillcolor="#A8F182" stroked="f">
                <v:path arrowok="t"/>
                <v:fill/>
              </v:shape>
              <v:shape style="position:absolute;left:10340;top:9460;width:1200;height:660" type="#_x0000_t75">
                <v:imagedata r:id="rId123" o:title=""/>
              </v:shape>
            </v:group>
            <v:group style="position:absolute;left:10514;top:9514;width:979;height:437" coordorigin="10514,9514" coordsize="979,437">
              <v:shape style="position:absolute;left:10514;top:9514;width:979;height:437" coordorigin="10514,9514" coordsize="979,437" path="m10514,9835l10514,9514,11376,9514,11440,9533,11482,9582,11493,9835,11490,9858,11460,9915,11404,9948,10630,9951,10608,9949,10550,9919,10517,9863,10514,9835xe" filled="f" stroked="t" strokeweight="1.664507pt" strokecolor="#4BAE0F">
                <v:path arrowok="t"/>
              </v:shape>
              <v:shape style="position:absolute;left:9300;top:9740;width:960;height:620" type="#_x0000_t75">
                <v:imagedata r:id="rId124" o:title=""/>
              </v:shape>
            </v:group>
            <v:group style="position:absolute;left:9455;top:9775;width:779;height:437" coordorigin="9455,9775" coordsize="779,437">
              <v:shape style="position:absolute;left:9455;top:9775;width:779;height:437" coordorigin="9455,9775" coordsize="779,437" path="m10234,10095l10234,9886,10212,9824,10161,9784,10117,9775,9455,9775,9455,10095,9455,10101,9476,10163,9527,10203,9571,10212,10123,10212,10185,10190,10225,10140,10234,10095e" filled="t" fillcolor="#A8F182" stroked="f">
                <v:path arrowok="t"/>
                <v:fill/>
              </v:shape>
              <v:shape style="position:absolute;left:9280;top:9720;width:1000;height:660" type="#_x0000_t75">
                <v:imagedata r:id="rId125" o:title=""/>
              </v:shape>
            </v:group>
            <v:group style="position:absolute;left:9455;top:9775;width:779;height:437" coordorigin="9455,9775" coordsize="779,437">
              <v:shape style="position:absolute;left:9455;top:9775;width:779;height:437" coordorigin="9455,9775" coordsize="779,437" path="m9455,10095l9455,9775,10117,9775,10181,9794,10223,9843,10234,10095,10231,10118,10201,10176,10145,10209,9571,10212,9548,10210,9491,10180,9458,10123,9455,10095xe" filled="f" stroked="t" strokeweight="1.664317pt" strokecolor="#4BAE0F">
                <v:path arrowok="t"/>
              </v:shape>
              <v:shape style="position:absolute;left:7780;top:8260;width:1100;height:620" type="#_x0000_t75">
                <v:imagedata r:id="rId126" o:title=""/>
              </v:shape>
            </v:group>
            <v:group style="position:absolute;left:7924;top:8299;width:934;height:437" coordorigin="7924,8299" coordsize="934,437">
              <v:shape style="position:absolute;left:7924;top:8299;width:934;height:437" coordorigin="7924,8299" coordsize="934,437" path="m8858,8619l8858,8410,8836,8347,8786,8307,8742,8299,7924,8299,7924,8619,7924,8624,7945,8687,7996,8727,8040,8735,8747,8735,8809,8714,8849,8663,8858,8619e" filled="t" fillcolor="#A4F576" stroked="f">
                <v:path arrowok="t"/>
                <v:fill/>
              </v:shape>
              <v:shape style="position:absolute;left:7760;top:8260;width:1140;height:640" type="#_x0000_t75">
                <v:imagedata r:id="rId127" o:title=""/>
              </v:shape>
            </v:group>
            <v:group style="position:absolute;left:7924;top:8299;width:934;height:437" coordorigin="7924,8299" coordsize="934,437">
              <v:shape style="position:absolute;left:7924;top:8299;width:934;height:437" coordorigin="7924,8299" coordsize="934,437" path="m7924,8619l7924,8299,8742,8299,8805,8317,8847,8366,8858,8619,8856,8642,8826,8699,8769,8732,8040,8735,8017,8733,7960,8703,7927,8647,7924,8619xe" filled="f" stroked="t" strokeweight="1.664473pt" strokecolor="#4AB103">
                <v:path arrowok="t"/>
              </v:shape>
              <v:shape style="position:absolute;left:8340;top:9040;width:1400;height:620" type="#_x0000_t75">
                <v:imagedata r:id="rId128" o:title=""/>
              </v:shape>
            </v:group>
            <v:group style="position:absolute;left:8491;top:9067;width:1222;height:437" coordorigin="8491,9067" coordsize="1222,437">
              <v:shape style="position:absolute;left:8491;top:9067;width:1222;height:437" coordorigin="8491,9067" coordsize="1222,437" path="m9713,9388l9713,9179,9692,9116,9641,9076,9597,9067,8491,9067,8491,9388,8513,9456,8563,9496,8607,9504,9602,9504,9665,9483,9705,9432,9713,9388e" filled="t" fillcolor="#A4F576" stroked="f">
                <v:path arrowok="t"/>
                <v:fill/>
              </v:shape>
              <v:shape style="position:absolute;left:8320;top:9020;width:1440;height:660" type="#_x0000_t75">
                <v:imagedata r:id="rId129" o:title=""/>
              </v:shape>
            </v:group>
            <v:group style="position:absolute;left:8491;top:9067;width:1222;height:437" coordorigin="8491,9067" coordsize="1222,437">
              <v:shape style="position:absolute;left:8491;top:9067;width:1222;height:437" coordorigin="8491,9067" coordsize="1222,437" path="m8491,9388l8491,9067,9597,9067,9660,9086,9703,9135,9713,9388,9711,9411,9681,9468,9625,9501,8607,9504,8585,9502,8527,9472,8494,9416,8491,9388xe" filled="f" stroked="t" strokeweight="1.664645pt" strokecolor="#4AB103">
                <v:path arrowok="t"/>
              </v:shape>
              <v:shape style="position:absolute;left:6640;top:9220;width:860;height:620" type="#_x0000_t75">
                <v:imagedata r:id="rId130" o:title=""/>
              </v:shape>
            </v:group>
            <v:group style="position:absolute;left:6793;top:9250;width:668;height:437" coordorigin="6793,9250" coordsize="668,437">
              <v:shape style="position:absolute;left:6793;top:9250;width:668;height:437" coordorigin="6793,9250" coordsize="668,437" path="m7461,9570l7461,9361,7439,9299,7389,9259,7344,9250,6793,9250,6793,9570,6815,9638,6865,9678,6909,9687,7350,9687,7412,9665,7452,9615,7461,9570e" filled="t" fillcolor="#A4F576" stroked="f">
                <v:path arrowok="t"/>
                <v:fill/>
              </v:shape>
              <v:shape style="position:absolute;left:6620;top:9200;width:880;height:660" type="#_x0000_t75">
                <v:imagedata r:id="rId131" o:title=""/>
              </v:shape>
            </v:group>
            <v:group style="position:absolute;left:6793;top:9250;width:668;height:437" coordorigin="6793,9250" coordsize="668,437">
              <v:shape style="position:absolute;left:6793;top:9250;width:668;height:437" coordorigin="6793,9250" coordsize="668,437" path="m6793,9570l6793,9250,7344,9250,7408,9269,7450,9318,7461,9570,7459,9593,7428,9651,7372,9684,6909,9687,6886,9685,6829,9655,6796,9598,6793,9570xe" filled="f" stroked="t" strokeweight="1.66416pt" strokecolor="#4AB103">
                <v:path arrowok="t"/>
              </v:shape>
              <v:shape style="position:absolute;left:7360;top:9660;width:1100;height:620" type="#_x0000_t75">
                <v:imagedata r:id="rId132" o:title=""/>
              </v:shape>
            </v:group>
            <v:group style="position:absolute;left:7515;top:9692;width:912;height:437" coordorigin="7515,9692" coordsize="912,437">
              <v:shape style="position:absolute;left:7515;top:9692;width:912;height:437" coordorigin="7515,9692" coordsize="912,437" path="m8427,10012l8427,9803,8406,9741,8355,9701,8311,9692,7515,9692,7515,10012,7515,10018,7537,10080,7588,10120,7632,10129,8317,10129,8379,10107,8419,10057,8427,10012e" filled="t" fillcolor="#A4F576" stroked="f">
                <v:path arrowok="t"/>
                <v:fill/>
              </v:shape>
              <v:shape style="position:absolute;left:7340;top:9640;width:1140;height:660" type="#_x0000_t75">
                <v:imagedata r:id="rId133" o:title=""/>
              </v:shape>
            </v:group>
            <v:group style="position:absolute;left:7515;top:9692;width:912;height:437" coordorigin="7515,9692" coordsize="912,437">
              <v:shape style="position:absolute;left:7515;top:9692;width:912;height:437" coordorigin="7515,9692" coordsize="912,437" path="m7515,10012l7515,9692,8311,9692,8375,9711,8417,9760,8427,10012,8425,10035,8395,10093,8339,10126,7632,10129,7609,10127,7551,10097,7519,10040,7515,10012xe" filled="f" stroked="t" strokeweight="1.664454pt" strokecolor="#4AB103">
                <v:path arrowok="t"/>
              </v:shape>
              <v:shape style="position:absolute;left:6700;top:7600;width:1680;height:620" type="#_x0000_t75">
                <v:imagedata r:id="rId134" o:title=""/>
              </v:shape>
            </v:group>
            <v:group style="position:absolute;left:6848;top:7634;width:1511;height:437" coordorigin="6848,7634" coordsize="1511,437">
              <v:shape style="position:absolute;left:6848;top:7634;width:1511;height:437" coordorigin="6848,7634" coordsize="1511,437" path="m8359,7954l8359,7745,8337,7683,8286,7643,8242,7634,6848,7634,6848,7954,6848,7960,6870,8022,6920,8062,6964,8071,8248,8071,8310,8049,8350,7998,8359,7954e" filled="t" fillcolor="#A4F576" stroked="f">
                <v:path arrowok="t"/>
                <v:fill/>
              </v:shape>
              <v:shape style="position:absolute;left:6680;top:7580;width:1720;height:660" type="#_x0000_t75">
                <v:imagedata r:id="rId135" o:title=""/>
              </v:shape>
            </v:group>
            <v:group style="position:absolute;left:6848;top:7634;width:1511;height:437" coordorigin="6848,7634" coordsize="1511,437">
              <v:shape style="position:absolute;left:6848;top:7634;width:1511;height:437" coordorigin="6848,7634" coordsize="1511,437" path="m6848,7954l6848,7634,8242,7634,8306,7653,8348,7702,8359,7954,8356,7977,8326,8035,8270,8067,6964,8071,6942,8069,6884,8038,6851,7982,6848,7954xe" filled="f" stroked="t" strokeweight="1.664739pt" strokecolor="#4AB103">
                <v:path arrowok="t"/>
              </v:shape>
              <v:shape style="position:absolute;left:5520;top:8640;width:1400;height:620" type="#_x0000_t75">
                <v:imagedata r:id="rId136" o:title=""/>
              </v:shape>
            </v:group>
            <v:group style="position:absolute;left:5669;top:8668;width:1211;height:437" coordorigin="5669,8668" coordsize="1211,437">
              <v:shape style="position:absolute;left:5669;top:8668;width:1211;height:437" coordorigin="5669,8668" coordsize="1211,437" path="m6880,8989l6880,8779,6859,8717,6808,8677,6764,8668,5669,8668,5669,8989,5669,8994,5691,9056,5741,9097,5785,9105,6769,9105,6832,9083,6872,9033,6880,8989e" filled="t" fillcolor="#A4F576" stroked="f">
                <v:path arrowok="t"/>
                <v:fill/>
              </v:shape>
              <v:shape style="position:absolute;left:5500;top:8620;width:1420;height:660" type="#_x0000_t75">
                <v:imagedata r:id="rId137" o:title=""/>
              </v:shape>
            </v:group>
            <v:group style="position:absolute;left:5669;top:8668;width:1211;height:437" coordorigin="5669,8668" coordsize="1211,437">
              <v:shape style="position:absolute;left:5669;top:8668;width:1211;height:437" coordorigin="5669,8668" coordsize="1211,437" path="m5669,8989l5669,8668,6764,8668,6827,8687,6870,8736,6880,8989,6878,9011,6848,9069,6792,9102,5785,9105,5762,9103,5705,9073,5672,9017,5669,8989xe" filled="f" stroked="t" strokeweight="1.66464pt" strokecolor="#4AB103">
                <v:path arrowok="t"/>
              </v:shape>
              <v:shape style="position:absolute;left:5400;top:5160;width:1360;height:760" type="#_x0000_t75">
                <v:imagedata r:id="rId138" o:title=""/>
              </v:shape>
            </v:group>
            <v:group style="position:absolute;left:5558;top:5195;width:1179;height:578" coordorigin="5558,5195" coordsize="1179,578">
              <v:shape style="position:absolute;left:5558;top:5195;width:1179;height:578" coordorigin="5558,5195" coordsize="1179,578" path="m6737,5657l6736,5307,6715,5244,6664,5204,6620,5195,5558,5195,5558,5657,5558,5662,5579,5724,5630,5765,5674,5773,6626,5773,6688,5751,6728,5701,6737,5657e" filled="t" fillcolor="#FC3033" stroked="f">
                <v:path arrowok="t"/>
                <v:fill/>
              </v:shape>
              <v:shape style="position:absolute;left:5400;top:5140;width:1380;height:800" type="#_x0000_t75">
                <v:imagedata r:id="rId139" o:title=""/>
              </v:shape>
            </v:group>
            <v:group style="position:absolute;left:5558;top:5195;width:1179;height:578" coordorigin="5558,5195" coordsize="1179,578">
              <v:shape style="position:absolute;left:5558;top:5195;width:1179;height:578" coordorigin="5558,5195" coordsize="1179,578" path="m5558,5657l5558,5195,6620,5195,6684,5214,6726,5263,6737,5657,6734,5679,6704,5737,6648,5770,5674,5773,5651,5771,5594,5741,5561,5685,5558,5657xe" filled="f" stroked="t" strokeweight="1.664436pt" strokecolor="#961310">
                <v:path arrowok="t"/>
              </v:shape>
              <v:shape style="position:absolute;left:4500;top:4820;width:840;height:620" type="#_x0000_t75">
                <v:imagedata r:id="rId140" o:title=""/>
              </v:shape>
            </v:group>
            <v:group style="position:absolute;left:4657;top:4859;width:646;height:437" coordorigin="4657,4859" coordsize="646,437">
              <v:shape style="position:absolute;left:4657;top:4859;width:646;height:437" coordorigin="4657,4859" coordsize="646,437" path="m5303,5179l5303,4970,5282,4908,5231,4868,5187,4859,4657,4859,4657,5179,4658,5185,4679,5247,4730,5287,4774,5296,5192,5296,5255,5274,5295,5224,5303,5179e" filled="t" fillcolor="#FC3033" stroked="f">
                <v:path arrowok="t"/>
                <v:fill/>
              </v:shape>
              <v:shape style="position:absolute;left:4500;top:4820;width:840;height:640" type="#_x0000_t75">
                <v:imagedata r:id="rId141" o:title=""/>
              </v:shape>
            </v:group>
            <v:group style="position:absolute;left:4657;top:4859;width:646;height:437" coordorigin="4657,4859" coordsize="646,437">
              <v:shape style="position:absolute;left:4657;top:4859;width:646;height:437" coordorigin="4657,4859" coordsize="646,437" path="m4657,5179l4657,4859,5187,4859,5250,4878,5293,4927,5303,5179,5301,5202,5271,5260,5215,5293,4774,5296,4751,5294,4693,5264,4661,5207,4657,5179xe" filled="f" stroked="t" strokeweight="1.664123pt" strokecolor="#961310">
                <v:path arrowok="t"/>
              </v:shape>
              <v:shape style="position:absolute;left:3740;top:4200;width:1060;height:620" type="#_x0000_t75">
                <v:imagedata r:id="rId142" o:title=""/>
              </v:shape>
            </v:group>
            <v:group style="position:absolute;left:3887;top:4230;width:879;height:437" coordorigin="3887,4230" coordsize="879,437">
              <v:shape style="position:absolute;left:3887;top:4230;width:879;height:437" coordorigin="3887,4230" coordsize="879,437" path="m4766,4550l4765,4341,4744,4278,4693,4238,4649,4230,3887,4230,3887,4550,3887,4555,3908,4618,3959,4658,4003,4666,4655,4666,4717,4645,4757,4594,4766,4550e" filled="t" fillcolor="#FC3033" stroked="f">
                <v:path arrowok="t"/>
                <v:fill/>
              </v:shape>
              <v:shape style="position:absolute;left:3720;top:4180;width:1100;height:660" type="#_x0000_t75">
                <v:imagedata r:id="rId143" o:title=""/>
              </v:shape>
            </v:group>
            <v:group style="position:absolute;left:3887;top:4230;width:879;height:437" coordorigin="3887,4230" coordsize="879,437">
              <v:shape style="position:absolute;left:3887;top:4230;width:879;height:437" coordorigin="3887,4230" coordsize="879,437" path="m3887,4550l3887,4230,4649,4230,4713,4248,4755,4297,4766,4550,4763,4573,4733,4630,4677,4663,4003,4666,3980,4664,3923,4634,3890,4578,3887,4550xe" filled="f" stroked="t" strokeweight="1.664424pt" strokecolor="#961310">
                <v:path arrowok="t"/>
              </v:shape>
              <v:shape style="position:absolute;left:3740;top:5340;width:840;height:620" type="#_x0000_t75">
                <v:imagedata r:id="rId144" o:title=""/>
              </v:shape>
            </v:group>
            <v:group style="position:absolute;left:3888;top:5376;width:668;height:437" coordorigin="3888,5376" coordsize="668,437">
              <v:shape style="position:absolute;left:3888;top:5376;width:668;height:437" coordorigin="3888,5376" coordsize="668,437" path="m4555,5696l4555,5487,4534,5424,4483,5384,4439,5376,3888,5376,3888,5696,3888,5701,3909,5764,3960,5804,4004,5813,4444,5812,4507,5791,4547,5740,4555,5696e" filled="t" fillcolor="#FC3033" stroked="f">
                <v:path arrowok="t"/>
                <v:fill/>
              </v:shape>
              <v:shape style="position:absolute;left:3720;top:5320;width:880;height:660" type="#_x0000_t75">
                <v:imagedata r:id="rId145" o:title=""/>
              </v:shape>
            </v:group>
            <v:group style="position:absolute;left:3888;top:5376;width:668;height:437" coordorigin="3888,5376" coordsize="668,437">
              <v:shape style="position:absolute;left:3888;top:5376;width:668;height:437" coordorigin="3888,5376" coordsize="668,437" path="m3888,5696l3888,5376,4439,5376,4503,5395,4545,5443,4555,5696,4553,5719,4523,5777,4467,5809,4004,5813,3981,5810,3924,5780,3891,5724,3888,5696xe" filled="f" stroked="t" strokeweight="1.66416pt" strokecolor="#961310">
                <v:path arrowok="t"/>
              </v:shape>
              <v:shape style="position:absolute;left:4260;top:6020;width:800;height:600" type="#_x0000_t75">
                <v:imagedata r:id="rId146" o:title=""/>
              </v:shape>
            </v:group>
            <v:group style="position:absolute;left:4419;top:6042;width:601;height:437" coordorigin="4419,6042" coordsize="601,437">
              <v:shape style="position:absolute;left:4419;top:6042;width:601;height:437" coordorigin="4419,6042" coordsize="601,437" path="m5020,6363l5020,6153,4999,6091,4948,6051,4904,6042,4419,6042,4419,6363,4419,6368,4441,6430,4491,6470,4535,6479,4909,6479,4972,6457,5012,6407,5020,6363e" filled="t" fillcolor="#FC3033" stroked="f">
                <v:path arrowok="t"/>
                <v:fill/>
              </v:shape>
              <v:shape style="position:absolute;left:4260;top:6000;width:800;height:640" type="#_x0000_t75">
                <v:imagedata r:id="rId147" o:title=""/>
              </v:shape>
            </v:group>
            <v:group style="position:absolute;left:4419;top:6042;width:601;height:437" coordorigin="4419,6042" coordsize="601,437">
              <v:shape style="position:absolute;left:4419;top:6042;width:601;height:437" coordorigin="4419,6042" coordsize="601,437" path="m4419,6363l4419,6042,4904,6042,4967,6061,5010,6110,5020,6363,5018,6385,4988,6443,4932,6476,4535,6479,4513,6477,4455,6447,4422,6391,4419,6363xe" filled="f" stroked="t" strokeweight="1.664041pt" strokecolor="#961310">
                <v:path arrowok="t"/>
              </v:shape>
              <v:shape style="position:absolute;left:5300;top:6800;width:1540;height:760" type="#_x0000_t75">
                <v:imagedata r:id="rId148" o:title=""/>
              </v:shape>
            </v:group>
            <v:group style="position:absolute;left:5450;top:6824;width:1352;height:578" coordorigin="5450,6824" coordsize="1352,578">
              <v:shape style="position:absolute;left:5450;top:6824;width:1352;height:578" coordorigin="5450,6824" coordsize="1352,578" path="m6801,7285l6801,6935,6780,6873,6729,6833,6685,6824,5450,6824,5450,7285,5450,7291,5471,7353,5522,7393,5566,7402,6691,7402,6753,7380,6793,7330,6801,7285e" filled="t" fillcolor="#FB9E2F" stroked="f">
                <v:path arrowok="t"/>
                <v:fill/>
              </v:shape>
              <v:shape style="position:absolute;left:5280;top:6780;width:1560;height:780" type="#_x0000_t75">
                <v:imagedata r:id="rId149" o:title=""/>
              </v:shape>
            </v:group>
            <v:group style="position:absolute;left:5450;top:6824;width:1352;height:578" coordorigin="5450,6824" coordsize="1352,578">
              <v:shape style="position:absolute;left:5450;top:6824;width:1352;height:578" coordorigin="5450,6824" coordsize="1352,578" path="m5450,7285l5450,6824,6685,6824,6749,6843,6791,6892,6801,7285,6799,7308,6769,7366,6713,7399,5566,7402,5543,7400,5486,7370,5453,7313,5450,7285xe" filled="f" stroked="t" strokeweight="1.664538pt" strokecolor="#9D5800">
                <v:path arrowok="t"/>
              </v:shape>
              <v:shape style="position:absolute;left:4340;top:8240;width:740;height:620" type="#_x0000_t75">
                <v:imagedata r:id="rId150" o:title=""/>
              </v:shape>
            </v:group>
            <v:group style="position:absolute;left:4499;top:8270;width:555;height:437" coordorigin="4499,8270" coordsize="555,437">
              <v:shape style="position:absolute;left:4499;top:8270;width:555;height:437" coordorigin="4499,8270" coordsize="555,437" path="m5054,8591l5054,8382,5033,8319,4982,8279,4938,8270,4499,8270,4499,8591,4499,8596,4521,8659,4572,8699,4616,8707,4944,8707,5006,8686,5046,8635,5054,8591e" filled="t" fillcolor="#FB9E2F" stroked="f">
                <v:path arrowok="t"/>
                <v:fill/>
              </v:shape>
              <v:shape style="position:absolute;left:4340;top:8220;width:760;height:660" type="#_x0000_t75">
                <v:imagedata r:id="rId151" o:title=""/>
              </v:shape>
            </v:group>
            <v:group style="position:absolute;left:4499;top:8270;width:555;height:437" coordorigin="4499,8270" coordsize="555,437">
              <v:shape style="position:absolute;left:4499;top:8270;width:555;height:437" coordorigin="4499,8270" coordsize="555,437" path="m4499,8591l4499,8270,4938,8270,5002,8289,5044,8338,5054,8591,5052,8614,5022,8671,4966,8704,4616,8707,4593,8705,4535,8675,4503,8619,4499,8591xe" filled="f" stroked="t" strokeweight="1.663945pt" strokecolor="#9D5800">
                <v:path arrowok="t"/>
              </v:shape>
              <v:shape style="position:absolute;left:3980;top:7500;width:1220;height:620" type="#_x0000_t75">
                <v:imagedata r:id="rId152" o:title=""/>
              </v:shape>
            </v:group>
            <v:group style="position:absolute;left:4140;top:7538;width:1023;height:437" coordorigin="4140,7538" coordsize="1023,437">
              <v:shape style="position:absolute;left:4140;top:7538;width:1023;height:437" coordorigin="4140,7538" coordsize="1023,437" path="m5163,7859l5163,7649,5141,7587,5091,7547,5046,7538,4140,7538,4140,7859,4140,7864,4161,7926,4212,7967,4256,7975,5052,7975,5114,7953,5154,7903,5163,7859e" filled="t" fillcolor="#FB9E2F" stroked="f">
                <v:path arrowok="t"/>
                <v:fill/>
              </v:shape>
              <v:shape style="position:absolute;left:3980;top:7500;width:1220;height:640" type="#_x0000_t75">
                <v:imagedata r:id="rId153" o:title=""/>
              </v:shape>
            </v:group>
            <v:group style="position:absolute;left:4140;top:7538;width:1023;height:437" coordorigin="4140,7538" coordsize="1023,437">
              <v:shape style="position:absolute;left:4140;top:7538;width:1023;height:437" coordorigin="4140,7538" coordsize="1023,437" path="m4140,7859l4140,7538,5046,7538,5110,7557,5152,7606,5163,7859,5161,7881,5131,7939,5074,7972,4256,7975,4233,7973,4176,7943,4143,7887,4140,7859xe" filled="f" stroked="t" strokeweight="1.664538pt" strokecolor="#9D5800">
                <v:path arrowok="t"/>
              </v:shape>
              <v:shape style="position:absolute;left:3520;top:6880;width:1180;height:620" type="#_x0000_t75">
                <v:imagedata r:id="rId154" o:title=""/>
              </v:shape>
            </v:group>
            <v:group style="position:absolute;left:3678;top:6905;width:989;height:437" coordorigin="3678,6905" coordsize="989,437">
              <v:shape style="position:absolute;left:3678;top:6905;width:989;height:437" coordorigin="3678,6905" coordsize="989,437" path="m4668,7225l4668,7016,4646,6953,4596,6913,4552,6905,3678,6905,3678,7225,3679,7230,3700,7293,3751,7333,3795,7341,4557,7341,4619,7320,4659,7269,4668,7225e" filled="t" fillcolor="#FB9E2F" stroked="f">
                <v:path arrowok="t"/>
                <v:fill/>
              </v:shape>
              <v:shape style="position:absolute;left:3520;top:6860;width:1200;height:640" type="#_x0000_t75">
                <v:imagedata r:id="rId155" o:title=""/>
              </v:shape>
            </v:group>
            <v:group style="position:absolute;left:3678;top:6905;width:989;height:437" coordorigin="3678,6905" coordsize="989,437">
              <v:shape style="position:absolute;left:3678;top:6905;width:989;height:437" coordorigin="3678,6905" coordsize="989,437" path="m3678,7225l3678,6905,4552,6905,4615,6923,4657,6972,4668,7225,4666,7248,4636,7305,4579,7338,3795,7341,3772,7339,3714,7309,3682,7253,3678,7225xe" filled="f" stroked="t" strokeweight="1.664515pt" strokecolor="#9D5800">
                <v:path arrowok="t"/>
              </v:shape>
            </v:group>
            <v:group style="position:absolute;left:7463;top:5312;width:2351;height:789" coordorigin="7463,5312" coordsize="2351,789">
              <v:shape style="position:absolute;left:7463;top:5312;width:2351;height:789" coordorigin="7463,5312" coordsize="2351,789" path="m9814,5985l9814,5423,9793,5361,9742,5321,9698,5312,7463,5312,7463,5985,7464,5990,7485,6053,7536,6093,7580,6101,9703,6101,9766,6080,9806,6029,9814,5985e" filled="t" fillcolor="#FFFFFF" stroked="f">
                <v:path arrowok="t"/>
                <v:fill/>
              </v:shape>
            </v:group>
            <v:group style="position:absolute;left:7463;top:5312;width:2351;height:789" coordorigin="7463,5312" coordsize="2351,789">
              <v:shape style="position:absolute;left:7463;top:5312;width:2351;height:789" coordorigin="7463,5312" coordsize="2351,789" path="m7463,5985l7463,5312,9698,5312,9761,5331,9804,5380,9814,5985,9812,6008,9782,6065,9726,6098,7580,6101,7557,6099,7499,6069,7467,6013,7463,5985xe" filled="f" stroked="t" strokeweight="1.664676pt" strokecolor="#515151">
                <v:path arrowok="t"/>
              </v:shape>
              <v:shape style="position:absolute;left:7934;top:4198;width:739;height:578" type="#_x0000_t75">
                <v:imagedata r:id="rId156" o:title=""/>
              </v:shape>
            </v:group>
            <v:group style="position:absolute;left:7934;top:4198;width:739;height:578" coordorigin="7934,4198" coordsize="739,578">
              <v:shape style="position:absolute;left:7934;top:4198;width:739;height:578" coordorigin="7934,4198" coordsize="739,578" path="m7934,4660l7934,4198,8557,4198,8620,4217,8663,4266,8673,4660,8671,4682,8641,4740,8585,4773,8051,4776,8028,4774,7970,4744,7938,4688,7934,4660xe" filled="f" stroked="t" strokeweight="1.663953pt" strokecolor="#00BCAF">
                <v:path arrowok="t"/>
              </v:shape>
              <v:shape style="position:absolute;left:6898;top:3390;width:923;height:437" type="#_x0000_t75">
                <v:imagedata r:id="rId157" o:title=""/>
              </v:shape>
            </v:group>
            <v:group style="position:absolute;left:6898;top:3390;width:923;height:437" coordorigin="6898,3390" coordsize="923,437">
              <v:shape style="position:absolute;left:6898;top:3390;width:923;height:437" coordorigin="6898,3390" coordsize="923,437" path="m6898,3710l6898,3390,7705,3390,7768,3409,7810,3458,7821,3710,7819,3733,7789,3791,7733,3823,7015,3827,6992,3825,6934,3795,6902,3738,6898,3710xe" filled="f" stroked="t" strokeweight="1.664463pt" strokecolor="#00BCAF">
                <v:path arrowok="t"/>
              </v:shape>
              <v:shape style="position:absolute;left:5508;top:3240;width:668;height:437" type="#_x0000_t75">
                <v:imagedata r:id="rId158" o:title=""/>
              </v:shape>
            </v:group>
            <v:group style="position:absolute;left:5508;top:3240;width:668;height:437" coordorigin="5508,3240" coordsize="668,437">
              <v:shape style="position:absolute;left:5508;top:3240;width:668;height:437" coordorigin="5508,3240" coordsize="668,437" path="m5508,3561l5508,3240,6059,3240,6123,3259,6165,3308,6176,3561,6174,3584,6144,3641,6087,3674,5624,3677,5602,3675,5544,3645,5511,3589,5508,3561xe" filled="f" stroked="t" strokeweight="1.66416pt" strokecolor="#00BCAF">
                <v:path arrowok="t"/>
              </v:shape>
              <v:shape style="position:absolute;left:4319;top:3459;width:579;height:437" type="#_x0000_t75">
                <v:imagedata r:id="rId159" o:title=""/>
              </v:shape>
            </v:group>
            <v:group style="position:absolute;left:4319;top:3459;width:579;height:437" coordorigin="4319,3459" coordsize="579,437">
              <v:shape style="position:absolute;left:4319;top:3459;width:579;height:437" coordorigin="4319,3459" coordsize="579,437" path="m4319,3779l4319,3459,4782,3459,4845,3478,4887,3527,4898,3779,4896,3802,4866,3860,4810,3892,4435,3896,4412,3894,4355,3864,4322,3807,4319,3779xe" filled="f" stroked="t" strokeweight="1.663996pt" strokecolor="#00BCAF">
                <v:path arrowok="t"/>
              </v:shape>
              <v:shape style="position:absolute;left:4544;top:2702;width:690;height:437" type="#_x0000_t75">
                <v:imagedata r:id="rId160" o:title=""/>
              </v:shape>
            </v:group>
            <v:group style="position:absolute;left:4544;top:2702;width:690;height:437" coordorigin="4544,2702" coordsize="690,437">
              <v:shape style="position:absolute;left:4544;top:2702;width:690;height:437" coordorigin="4544,2702" coordsize="690,437" path="m4544,3023l4544,2702,5118,2702,5181,2721,5224,2770,5234,3023,5232,3046,5202,3103,5146,3136,4661,3139,4638,3137,4580,3107,4548,3051,4544,3023xe" filled="f" stroked="t" strokeweight="1.664195pt" strokecolor="#00BCAF">
                <v:path arrowok="t"/>
              </v:shape>
              <v:shape style="position:absolute;left:5559;top:2389;width:1222;height:437" type="#_x0000_t75">
                <v:imagedata r:id="rId161" o:title=""/>
              </v:shape>
            </v:group>
            <v:group style="position:absolute;left:5559;top:2389;width:1222;height:437" coordorigin="5559,2389" coordsize="1222,437">
              <v:shape style="position:absolute;left:5559;top:2389;width:1222;height:437" coordorigin="5559,2389" coordsize="1222,437" path="m5559,2710l5559,2389,6665,2389,6728,2408,6770,2457,6781,2710,6779,2732,6749,2790,6693,2823,5675,2826,5652,2824,5595,2794,5562,2738,5559,2710xe" filled="f" stroked="t" strokeweight="1.664645pt" strokecolor="#00BDAF">
                <v:path arrowok="t"/>
              </v:shape>
              <v:shape style="position:absolute;left:8158;top:1908;width:979;height:437" type="#_x0000_t75">
                <v:imagedata r:id="rId162" o:title=""/>
              </v:shape>
            </v:group>
            <v:group style="position:absolute;left:8158;top:1908;width:979;height:437" coordorigin="8158,1908" coordsize="979,437">
              <v:shape style="position:absolute;left:8158;top:1908;width:979;height:437" coordorigin="8158,1908" coordsize="979,437" path="m8158,2229l8158,1908,9020,1908,9084,1927,9126,1976,9137,2229,9134,2252,9104,2309,9048,2342,8275,2345,8252,2343,8194,2313,8162,2257,8158,2229xe" filled="f" stroked="t" strokeweight="1.664507pt" strokecolor="#00BDAF">
                <v:path arrowok="t"/>
              </v:shape>
              <v:shape style="position:absolute;left:6157;top:1662;width:1632;height:437" type="#_x0000_t75">
                <v:imagedata r:id="rId163" o:title=""/>
              </v:shape>
            </v:group>
            <v:group style="position:absolute;left:6157;top:1662;width:1632;height:437" coordorigin="6157,1662" coordsize="1632,437">
              <v:shape style="position:absolute;left:6157;top:1662;width:1632;height:437" coordorigin="6157,1662" coordsize="1632,437" path="m6157,1982l6157,1662,7673,1662,7737,1680,7779,1729,7790,1982,7788,2005,7757,2062,7701,2095,6274,2098,6251,2096,6193,2066,6161,2010,6157,1982xe" filled="f" stroked="t" strokeweight="1.664766pt" strokecolor="#00BDAF">
                <v:path arrowok="t"/>
              </v:shape>
              <v:shape style="position:absolute;left:8778;top:3330;width:690;height:437" type="#_x0000_t75">
                <v:imagedata r:id="rId164" o:title=""/>
              </v:shape>
            </v:group>
            <v:group style="position:absolute;left:8778;top:3330;width:690;height:437" coordorigin="8778,3330" coordsize="690,437">
              <v:shape style="position:absolute;left:8778;top:3330;width:690;height:437" coordorigin="8778,3330" coordsize="690,437" path="m8778,3650l8778,3330,9351,3330,9415,3349,9457,3398,9468,3650,9465,3673,9435,3731,9379,3764,8894,3767,8871,3765,8814,3735,8781,3678,8778,3650xe" filled="f" stroked="t" strokeweight="1.664195pt" strokecolor="#00BDAF">
                <v:path arrowok="t"/>
              </v:shape>
              <v:shape style="position:absolute;left:10534;top:2712;width:1101;height:437" type="#_x0000_t75">
                <v:imagedata r:id="rId165" o:title=""/>
              </v:shape>
            </v:group>
            <v:group style="position:absolute;left:10534;top:2712;width:1101;height:437" coordorigin="10534,2712" coordsize="1101,437">
              <v:shape style="position:absolute;left:10534;top:2712;width:1101;height:437" coordorigin="10534,2712" coordsize="1101,437" path="m10534,3032l10534,2712,11519,2712,11582,2731,11624,2780,11635,3032,11633,3055,11603,3113,11547,3146,10651,3149,10628,3147,10570,3117,10538,3060,10534,3032xe" filled="f" stroked="t" strokeweight="1.664586pt" strokecolor="#00BDAF">
                <v:path arrowok="t"/>
              </v:shape>
              <v:shape style="position:absolute;left:9944;top:1864;width:1245;height:437" type="#_x0000_t75">
                <v:imagedata r:id="rId166" o:title=""/>
              </v:shape>
            </v:group>
            <v:group style="position:absolute;left:9944;top:1864;width:1245;height:437" coordorigin="9944,1864" coordsize="1245,437">
              <v:shape style="position:absolute;left:9944;top:1864;width:1245;height:437" coordorigin="9944,1864" coordsize="1245,437" path="m9944,2184l9944,1864,11073,1864,11136,1882,11178,1931,11189,2184,11187,2207,11157,2264,11101,2297,10061,2300,10038,2298,9980,2268,9948,2212,9944,2184xe" filled="f" stroked="t" strokeweight="1.664654pt" strokecolor="#00BDAF">
                <v:path arrowok="t"/>
              </v:shape>
              <v:shape style="position:absolute;left:10223;top:3941;width:1304;height:578" type="#_x0000_t75">
                <v:imagedata r:id="rId167" o:title=""/>
              </v:shape>
            </v:group>
            <v:group style="position:absolute;left:10223;top:3941;width:1304;height:578" coordorigin="10223,3941" coordsize="1304,578">
              <v:shape style="position:absolute;left:10223;top:3941;width:1304;height:578" coordorigin="10223,3941" coordsize="1304,578" path="m10223,4402l10223,3941,11411,3941,11475,3960,11517,4008,11528,4402,11525,4425,11495,4483,11439,4515,10339,4519,10317,4516,10259,4486,10226,4430,10223,4402xe" filled="f" stroked="t" strokeweight="1.664513pt" strokecolor="#B3A600">
                <v:path arrowok="t"/>
              </v:shape>
              <v:shape style="position:absolute;left:12755;top:3023;width:601;height:437" type="#_x0000_t75">
                <v:imagedata r:id="rId168" o:title=""/>
              </v:shape>
            </v:group>
            <v:group style="position:absolute;left:12755;top:3023;width:601;height:437" coordorigin="12755,3023" coordsize="601,437">
              <v:shape style="position:absolute;left:12755;top:3023;width:601;height:437" coordorigin="12755,3023" coordsize="601,437" path="m12755,3343l12755,3023,13240,3023,13303,3042,13345,3090,13356,3343,13354,3366,13324,3424,13268,3456,12871,3460,12848,3457,12790,3427,12758,3371,12755,3343xe" filled="f" stroked="t" strokeweight="1.664041pt" strokecolor="#B3A600">
                <v:path arrowok="t"/>
              </v:shape>
              <v:shape style="position:absolute;left:13098;top:3659;width:555;height:437" type="#_x0000_t75">
                <v:imagedata r:id="rId169" o:title=""/>
              </v:shape>
            </v:group>
            <v:group style="position:absolute;left:13098;top:3659;width:555;height:437" coordorigin="13098,3659" coordsize="555,437">
              <v:shape style="position:absolute;left:13098;top:3659;width:555;height:437" coordorigin="13098,3659" coordsize="555,437" path="m13098,3979l13098,3659,13536,3659,13600,3678,13642,3727,13653,3979,13650,4002,13620,4060,13564,4093,13214,4096,13191,4094,13133,4064,13101,4007,13098,3979xe" filled="f" stroked="t" strokeweight="1.663945pt" strokecolor="#B3A600">
                <v:path arrowok="t"/>
              </v:shape>
              <v:shape style="position:absolute;left:12952;top:4390;width:879;height:437" type="#_x0000_t75">
                <v:imagedata r:id="rId170" o:title=""/>
              </v:shape>
            </v:group>
            <v:group style="position:absolute;left:12952;top:4390;width:879;height:437" coordorigin="12952,4390" coordsize="879,437">
              <v:shape style="position:absolute;left:12952;top:4390;width:879;height:437" coordorigin="12952,4390" coordsize="879,437" path="m12952,4710l12952,4390,13714,4390,13778,4409,13820,4458,13831,4710,13828,4733,13798,4791,13742,4824,13068,4827,13046,4825,12988,4795,12955,4738,12952,4710xe" filled="f" stroked="t" strokeweight="1.664424pt" strokecolor="#B3A600">
                <v:path arrowok="t"/>
              </v:shape>
              <v:shape style="position:absolute;left:10422;top:5396;width:1056;height:437" type="#_x0000_t75">
                <v:imagedata r:id="rId171" o:title=""/>
              </v:shape>
            </v:group>
            <v:group style="position:absolute;left:10422;top:5396;width:1056;height:437" coordorigin="10422,5396" coordsize="1056,437">
              <v:shape style="position:absolute;left:10422;top:5396;width:1056;height:437" coordorigin="10422,5396" coordsize="1056,437" path="m10422,5717l10422,5396,11361,5396,11425,5415,11467,5464,11478,5717,11475,5739,11445,5797,11389,5830,10538,5833,10515,5831,10457,5801,10425,5745,10422,5717xe" filled="f" stroked="t" strokeweight="1.664559pt" strokecolor="#B3A600">
                <v:path arrowok="t"/>
              </v:shape>
              <v:shape style="position:absolute;left:13183;top:5117;width:934;height:437" type="#_x0000_t75">
                <v:imagedata r:id="rId172" o:title=""/>
              </v:shape>
            </v:group>
            <v:group style="position:absolute;left:13183;top:5117;width:934;height:437" coordorigin="13183,5117" coordsize="934,437">
              <v:shape style="position:absolute;left:13183;top:5117;width:934;height:437" coordorigin="13183,5117" coordsize="934,437" path="m13183,5438l13183,5117,14001,5117,14065,5136,14107,5185,14118,5438,14116,5460,14085,5518,14029,5551,13300,5554,13277,5552,13219,5522,13187,5466,13183,5438xe" filled="f" stroked="t" strokeweight="1.664473pt" strokecolor="#BAAB00">
                <v:path arrowok="t"/>
              </v:shape>
              <v:shape style="position:absolute;left:11982;top:5318;width:868;height:437" type="#_x0000_t75">
                <v:imagedata r:id="rId173" o:title=""/>
              </v:shape>
            </v:group>
            <v:group style="position:absolute;left:11982;top:5318;width:868;height:437" coordorigin="11982,5318" coordsize="868,437">
              <v:shape style="position:absolute;left:11982;top:5318;width:868;height:437" coordorigin="11982,5318" coordsize="868,437" path="m11982,5638l11982,5318,12733,5318,12796,5337,12838,5385,12849,5638,12847,5661,12817,5719,12761,5751,12098,5755,12075,5752,12017,5722,11985,5666,11982,5638xe" filled="f" stroked="t" strokeweight="1.664413pt" strokecolor="#BAAB00">
                <v:path arrowok="t"/>
              </v:shape>
              <v:shape style="position:absolute;left:9059;top:6694;width:771;height:578" type="#_x0000_t75">
                <v:imagedata r:id="rId174" o:title=""/>
              </v:shape>
            </v:group>
            <v:group style="position:absolute;left:9059;top:6694;width:771;height:578" coordorigin="9059,6694" coordsize="771,578">
              <v:shape style="position:absolute;left:9059;top:6694;width:771;height:578" coordorigin="9059,6694" coordsize="771,578" path="m9059,7155l9059,6694,9713,6694,9777,6713,9819,6761,9830,7155,9827,7178,9797,7235,9741,7268,9175,7271,9153,7269,9095,7239,9062,7183,9059,7155xe" filled="f" stroked="t" strokeweight="1.664003pt" strokecolor="#4AB103">
                <v:path arrowok="t"/>
              </v:shape>
              <v:shape style="position:absolute;left:10815;top:6457;width:989;height:437" type="#_x0000_t75">
                <v:imagedata r:id="rId175" o:title=""/>
              </v:shape>
            </v:group>
            <v:group style="position:absolute;left:10815;top:6457;width:989;height:437" coordorigin="10815,6457" coordsize="989,437">
              <v:shape style="position:absolute;left:10815;top:6457;width:989;height:437" coordorigin="10815,6457" coordsize="989,437" path="m10815,6777l10815,6457,11689,6457,11752,6476,11794,6525,11805,6777,11803,6800,11773,6858,11717,6890,10932,6894,10909,6892,10851,6861,10819,6805,10815,6777xe" filled="f" stroked="t" strokeweight="1.664515pt" strokecolor="#4BAF09">
                <v:path arrowok="t"/>
              </v:shape>
              <v:shape style="position:absolute;left:12701;top:6429;width:646;height:437" type="#_x0000_t75">
                <v:imagedata r:id="rId176" o:title=""/>
              </v:shape>
            </v:group>
            <v:group style="position:absolute;left:12701;top:6429;width:646;height:437" coordorigin="12701,6429" coordsize="646,437">
              <v:shape style="position:absolute;left:12701;top:6429;width:646;height:437" coordorigin="12701,6429" coordsize="646,437" path="m12701,6749l12701,6429,13230,6429,13294,6448,13336,6497,13346,6749,13344,6772,13314,6830,13258,6862,12817,6866,12794,6864,12736,6833,12704,6777,12701,6749xe" filled="f" stroked="t" strokeweight="1.664123pt" strokecolor="#4AB103">
                <v:path arrowok="t"/>
              </v:shape>
              <v:shape style="position:absolute;left:11508;top:7341;width:712;height:437" type="#_x0000_t75">
                <v:imagedata r:id="rId177" o:title=""/>
              </v:shape>
            </v:group>
            <v:group style="position:absolute;left:11508;top:7341;width:712;height:437" coordorigin="11508,7341" coordsize="712,437">
              <v:shape style="position:absolute;left:11508;top:7341;width:712;height:437" coordorigin="11508,7341" coordsize="712,437" path="m11508,7661l11508,7341,12104,7341,12167,7360,12209,7408,12220,7661,12218,7684,12188,7742,12132,7774,11624,7778,11601,7775,11544,7745,11511,7689,11508,7661xe" filled="f" stroked="t" strokeweight="1.664228pt" strokecolor="#4BAE0F">
                <v:path arrowok="t"/>
              </v:shape>
              <v:shape style="position:absolute;left:12880;top:7353;width:812;height:437" type="#_x0000_t75">
                <v:imagedata r:id="rId178" o:title=""/>
              </v:shape>
            </v:group>
            <v:group style="position:absolute;left:12880;top:7353;width:812;height:437" coordorigin="12880,7353" coordsize="812,437">
              <v:shape style="position:absolute;left:12880;top:7353;width:812;height:437" coordorigin="12880,7353" coordsize="812,437" path="m12880,7673l12880,7353,13576,7353,13640,7372,13682,7421,13693,7673,13691,7696,13660,7754,13604,7787,12997,7790,12974,7788,12916,7758,12884,7701,12880,7673xe" filled="f" stroked="t" strokeweight="1.664356pt" strokecolor="#4BAE0F">
                <v:path arrowok="t"/>
              </v:shape>
              <v:shape style="position:absolute;left:12288;top:8497;width:1622;height:437" type="#_x0000_t75">
                <v:imagedata r:id="rId179" o:title=""/>
              </v:shape>
            </v:group>
            <v:group style="position:absolute;left:12288;top:8497;width:1622;height:437" coordorigin="12288,8497" coordsize="1622,437">
              <v:shape style="position:absolute;left:12288;top:8497;width:1622;height:437" coordorigin="12288,8497" coordsize="1622,437" path="m12288,8817l12288,8497,13793,8497,13857,8516,13899,8564,13909,8817,13907,8840,13877,8898,13821,8930,12404,8934,12381,8931,12324,8901,12291,8845,12288,8817xe" filled="f" stroked="t" strokeweight="1.664764pt" strokecolor="#4BAE0F">
                <v:path arrowok="t"/>
              </v:shape>
              <v:shape style="position:absolute;left:10347;top:8220;width:757;height:437" type="#_x0000_t75">
                <v:imagedata r:id="rId180" o:title=""/>
              </v:shape>
            </v:group>
            <v:group style="position:absolute;left:10347;top:8220;width:757;height:437" coordorigin="10347,8220" coordsize="757,437">
              <v:shape style="position:absolute;left:10347;top:8220;width:757;height:437" coordorigin="10347,8220" coordsize="757,437" path="m10347,8540l10347,8220,10987,8220,11051,8238,11093,8287,11103,8540,11101,8563,11071,8620,11015,8653,10463,8656,10440,8654,10382,8624,10350,8568,10347,8540xe" filled="f" stroked="t" strokeweight="1.664289pt" strokecolor="#4BAE0F">
                <v:path arrowok="t"/>
              </v:shape>
              <v:shape style="position:absolute;left:11632;top:9000;width:646;height:437" type="#_x0000_t75">
                <v:imagedata r:id="rId181" o:title=""/>
              </v:shape>
            </v:group>
            <v:group style="position:absolute;left:11632;top:9000;width:646;height:437" coordorigin="11632,9000" coordsize="646,437">
              <v:shape style="position:absolute;left:11632;top:9000;width:646;height:437" coordorigin="11632,9000" coordsize="646,437" path="m11632,9320l11632,9000,12161,9000,12225,9019,12267,9068,12278,9320,12276,9343,12246,9401,12189,9434,11748,9437,11725,9435,11668,9405,11635,9348,11632,9320xe" filled="f" stroked="t" strokeweight="1.664123pt" strokecolor="#4BAE0F">
                <v:path arrowok="t"/>
              </v:shape>
              <v:shape style="position:absolute;left:10514;top:9514;width:979;height:437" type="#_x0000_t75">
                <v:imagedata r:id="rId182" o:title=""/>
              </v:shape>
            </v:group>
            <v:group style="position:absolute;left:10514;top:9514;width:979;height:437" coordorigin="10514,9514" coordsize="979,437">
              <v:shape style="position:absolute;left:10514;top:9514;width:979;height:437" coordorigin="10514,9514" coordsize="979,437" path="m10514,9835l10514,9514,11376,9514,11440,9533,11482,9582,11493,9835,11490,9858,11460,9915,11404,9948,10630,9951,10608,9949,10550,9919,10517,9863,10514,9835xe" filled="f" stroked="t" strokeweight="1.664507pt" strokecolor="#4BAE0F">
                <v:path arrowok="t"/>
              </v:shape>
              <v:shape style="position:absolute;left:9455;top:9775;width:779;height:437" type="#_x0000_t75">
                <v:imagedata r:id="rId183" o:title=""/>
              </v:shape>
            </v:group>
            <v:group style="position:absolute;left:9455;top:9775;width:779;height:437" coordorigin="9455,9775" coordsize="779,437">
              <v:shape style="position:absolute;left:9455;top:9775;width:779;height:437" coordorigin="9455,9775" coordsize="779,437" path="m9455,10095l9455,9775,10117,9775,10181,9794,10223,9843,10234,10095,10231,10118,10201,10176,10145,10209,9571,10212,9548,10210,9491,10180,9458,10123,9455,10095xe" filled="f" stroked="t" strokeweight="1.664317pt" strokecolor="#4BAE0F">
                <v:path arrowok="t"/>
              </v:shape>
              <v:shape style="position:absolute;left:7924;top:8299;width:934;height:437" type="#_x0000_t75">
                <v:imagedata r:id="rId184" o:title=""/>
              </v:shape>
            </v:group>
            <v:group style="position:absolute;left:7924;top:8299;width:934;height:437" coordorigin="7924,8299" coordsize="934,437">
              <v:shape style="position:absolute;left:7924;top:8299;width:934;height:437" coordorigin="7924,8299" coordsize="934,437" path="m7924,8619l7924,8299,8742,8299,8805,8317,8847,8366,8858,8619,8856,8642,8826,8699,8769,8732,8040,8735,8017,8733,7960,8703,7927,8647,7924,8619xe" filled="f" stroked="t" strokeweight="1.664473pt" strokecolor="#4AB103">
                <v:path arrowok="t"/>
              </v:shape>
              <v:shape style="position:absolute;left:8491;top:9067;width:1222;height:437" type="#_x0000_t75">
                <v:imagedata r:id="rId185" o:title=""/>
              </v:shape>
            </v:group>
            <v:group style="position:absolute;left:8491;top:9067;width:1222;height:437" coordorigin="8491,9067" coordsize="1222,437">
              <v:shape style="position:absolute;left:8491;top:9067;width:1222;height:437" coordorigin="8491,9067" coordsize="1222,437" path="m8491,9388l8491,9067,9597,9067,9660,9086,9703,9135,9713,9388,9711,9411,9681,9468,9625,9501,8607,9504,8585,9502,8527,9472,8494,9416,8491,9388xe" filled="f" stroked="t" strokeweight="1.664645pt" strokecolor="#4AB103">
                <v:path arrowok="t"/>
              </v:shape>
              <v:shape style="position:absolute;left:6793;top:9250;width:668;height:437" type="#_x0000_t75">
                <v:imagedata r:id="rId186" o:title=""/>
              </v:shape>
            </v:group>
            <v:group style="position:absolute;left:6793;top:9250;width:668;height:437" coordorigin="6793,9250" coordsize="668,437">
              <v:shape style="position:absolute;left:6793;top:9250;width:668;height:437" coordorigin="6793,9250" coordsize="668,437" path="m6793,9570l6793,9250,7344,9250,7408,9269,7450,9318,7461,9570,7459,9593,7428,9651,7372,9684,6909,9687,6886,9685,6829,9655,6796,9598,6793,9570xe" filled="f" stroked="t" strokeweight="1.66416pt" strokecolor="#4AB103">
                <v:path arrowok="t"/>
              </v:shape>
              <v:shape style="position:absolute;left:7515;top:9692;width:912;height:437" type="#_x0000_t75">
                <v:imagedata r:id="rId187" o:title=""/>
              </v:shape>
            </v:group>
            <v:group style="position:absolute;left:7515;top:9692;width:912;height:437" coordorigin="7515,9692" coordsize="912,437">
              <v:shape style="position:absolute;left:7515;top:9692;width:912;height:437" coordorigin="7515,9692" coordsize="912,437" path="m7515,10012l7515,9692,8311,9692,8375,9711,8417,9760,8427,10012,8425,10035,8395,10093,8339,10126,7632,10129,7609,10127,7551,10097,7519,10040,7515,10012xe" filled="f" stroked="t" strokeweight="1.664454pt" strokecolor="#4AB103">
                <v:path arrowok="t"/>
              </v:shape>
              <v:shape style="position:absolute;left:6848;top:7634;width:1511;height:437" type="#_x0000_t75">
                <v:imagedata r:id="rId188" o:title=""/>
              </v:shape>
            </v:group>
            <v:group style="position:absolute;left:6848;top:7634;width:1511;height:437" coordorigin="6848,7634" coordsize="1511,437">
              <v:shape style="position:absolute;left:6848;top:7634;width:1511;height:437" coordorigin="6848,7634" coordsize="1511,437" path="m6848,7954l6848,7634,8242,7634,8306,7653,8348,7702,8359,7954,8356,7977,8326,8035,8270,8067,6964,8071,6942,8069,6884,8038,6851,7982,6848,7954xe" filled="f" stroked="t" strokeweight="1.664739pt" strokecolor="#4AB103">
                <v:path arrowok="t"/>
              </v:shape>
              <v:shape style="position:absolute;left:5669;top:8668;width:1211;height:437" type="#_x0000_t75">
                <v:imagedata r:id="rId189" o:title=""/>
              </v:shape>
            </v:group>
            <v:group style="position:absolute;left:5669;top:8668;width:1211;height:437" coordorigin="5669,8668" coordsize="1211,437">
              <v:shape style="position:absolute;left:5669;top:8668;width:1211;height:437" coordorigin="5669,8668" coordsize="1211,437" path="m5669,8989l5669,8668,6764,8668,6827,8687,6870,8736,6880,8989,6878,9011,6848,9069,6792,9102,5785,9105,5762,9103,5705,9073,5672,9017,5669,8989xe" filled="f" stroked="t" strokeweight="1.66464pt" strokecolor="#4AB103">
                <v:path arrowok="t"/>
              </v:shape>
              <v:shape style="position:absolute;left:5558;top:5195;width:1179;height:578" type="#_x0000_t75">
                <v:imagedata r:id="rId190" o:title=""/>
              </v:shape>
            </v:group>
            <v:group style="position:absolute;left:5558;top:5195;width:1179;height:578" coordorigin="5558,5195" coordsize="1179,578">
              <v:shape style="position:absolute;left:5558;top:5195;width:1179;height:578" coordorigin="5558,5195" coordsize="1179,578" path="m5558,5657l5558,5195,6620,5195,6684,5214,6726,5263,6737,5657,6734,5679,6704,5737,6648,5770,5674,5773,5651,5771,5594,5741,5561,5685,5558,5657xe" filled="f" stroked="t" strokeweight="1.664436pt" strokecolor="#961310">
                <v:path arrowok="t"/>
              </v:shape>
              <v:shape style="position:absolute;left:4657;top:4859;width:646;height:437" type="#_x0000_t75">
                <v:imagedata r:id="rId191" o:title=""/>
              </v:shape>
            </v:group>
            <v:group style="position:absolute;left:4657;top:4859;width:646;height:437" coordorigin="4657,4859" coordsize="646,437">
              <v:shape style="position:absolute;left:4657;top:4859;width:646;height:437" coordorigin="4657,4859" coordsize="646,437" path="m4657,5179l4657,4859,5187,4859,5250,4878,5293,4927,5303,5179,5301,5202,5271,5260,5215,5293,4774,5296,4751,5294,4693,5264,4661,5207,4657,5179xe" filled="f" stroked="t" strokeweight="1.664123pt" strokecolor="#961310">
                <v:path arrowok="t"/>
              </v:shape>
              <v:shape style="position:absolute;left:3887;top:4230;width:879;height:437" type="#_x0000_t75">
                <v:imagedata r:id="rId192" o:title=""/>
              </v:shape>
            </v:group>
            <v:group style="position:absolute;left:3887;top:4230;width:879;height:437" coordorigin="3887,4230" coordsize="879,437">
              <v:shape style="position:absolute;left:3887;top:4230;width:879;height:437" coordorigin="3887,4230" coordsize="879,437" path="m3887,4550l3887,4230,4649,4230,4713,4248,4755,4297,4766,4550,4763,4573,4733,4630,4677,4663,4003,4666,3980,4664,3923,4634,3890,4578,3887,4550xe" filled="f" stroked="t" strokeweight="1.664424pt" strokecolor="#961310">
                <v:path arrowok="t"/>
              </v:shape>
              <v:shape style="position:absolute;left:3888;top:5376;width:668;height:437" type="#_x0000_t75">
                <v:imagedata r:id="rId193" o:title=""/>
              </v:shape>
            </v:group>
            <v:group style="position:absolute;left:3888;top:5376;width:668;height:437" coordorigin="3888,5376" coordsize="668,437">
              <v:shape style="position:absolute;left:3888;top:5376;width:668;height:437" coordorigin="3888,5376" coordsize="668,437" path="m3888,5696l3888,5376,4439,5376,4503,5395,4545,5443,4555,5696,4553,5719,4523,5777,4467,5809,4004,5813,3981,5810,3924,5780,3891,5724,3888,5696xe" filled="f" stroked="t" strokeweight="1.66416pt" strokecolor="#961310">
                <v:path arrowok="t"/>
              </v:shape>
              <v:shape style="position:absolute;left:4419;top:6042;width:601;height:437" type="#_x0000_t75">
                <v:imagedata r:id="rId194" o:title=""/>
              </v:shape>
            </v:group>
            <v:group style="position:absolute;left:4419;top:6042;width:601;height:437" coordorigin="4419,6042" coordsize="601,437">
              <v:shape style="position:absolute;left:4419;top:6042;width:601;height:437" coordorigin="4419,6042" coordsize="601,437" path="m4419,6363l4419,6042,4904,6042,4967,6061,5010,6110,5020,6363,5018,6385,4988,6443,4932,6476,4535,6479,4513,6477,4455,6447,4422,6391,4419,6363xe" filled="f" stroked="t" strokeweight="1.664041pt" strokecolor="#961310">
                <v:path arrowok="t"/>
              </v:shape>
              <v:shape style="position:absolute;left:5450;top:6824;width:1352;height:578" type="#_x0000_t75">
                <v:imagedata r:id="rId195" o:title=""/>
              </v:shape>
            </v:group>
            <v:group style="position:absolute;left:5450;top:6824;width:1352;height:578" coordorigin="5450,6824" coordsize="1352,578">
              <v:shape style="position:absolute;left:5450;top:6824;width:1352;height:578" coordorigin="5450,6824" coordsize="1352,578" path="m5450,7285l5450,6824,6685,6824,6749,6843,6791,6892,6801,7285,6799,7308,6769,7366,6713,7399,5566,7402,5543,7400,5486,7370,5453,7313,5450,7285xe" filled="f" stroked="t" strokeweight="1.664538pt" strokecolor="#9D5800">
                <v:path arrowok="t"/>
              </v:shape>
              <v:shape style="position:absolute;left:4499;top:8270;width:555;height:437" type="#_x0000_t75">
                <v:imagedata r:id="rId196" o:title=""/>
              </v:shape>
            </v:group>
            <v:group style="position:absolute;left:4499;top:8270;width:555;height:437" coordorigin="4499,8270" coordsize="555,437">
              <v:shape style="position:absolute;left:4499;top:8270;width:555;height:437" coordorigin="4499,8270" coordsize="555,437" path="m4499,8591l4499,8270,4938,8270,5002,8289,5044,8338,5054,8591,5052,8614,5022,8671,4966,8704,4616,8707,4593,8705,4535,8675,4503,8619,4499,8591xe" filled="f" stroked="t" strokeweight="1.663945pt" strokecolor="#9D5800">
                <v:path arrowok="t"/>
              </v:shape>
              <v:shape style="position:absolute;left:4140;top:7538;width:1023;height:437" type="#_x0000_t75">
                <v:imagedata r:id="rId197" o:title=""/>
              </v:shape>
            </v:group>
            <v:group style="position:absolute;left:4140;top:7538;width:1023;height:437" coordorigin="4140,7538" coordsize="1023,437">
              <v:shape style="position:absolute;left:4140;top:7538;width:1023;height:437" coordorigin="4140,7538" coordsize="1023,437" path="m4140,7859l4140,7538,5046,7538,5110,7557,5152,7606,5163,7859,5161,7881,5131,7939,5074,7972,4256,7975,4233,7973,4176,7943,4143,7887,4140,7859xe" filled="f" stroked="t" strokeweight="1.664538pt" strokecolor="#9D5800">
                <v:path arrowok="t"/>
              </v:shape>
              <v:shape style="position:absolute;left:3678;top:6905;width:989;height:437" type="#_x0000_t75">
                <v:imagedata r:id="rId198" o:title=""/>
              </v:shape>
            </v:group>
            <v:group style="position:absolute;left:3678;top:6905;width:989;height:437" coordorigin="3678,6905" coordsize="989,437">
              <v:shape style="position:absolute;left:3678;top:6905;width:989;height:437" coordorigin="3678,6905" coordsize="989,437" path="m3678,7225l3678,6905,4552,6905,4615,6923,4657,6972,4668,7225,4666,7248,4636,7305,4579,7338,3795,7341,3772,7339,3714,7309,3682,7253,3678,7225xe" filled="f" stroked="t" strokeweight="1.664515pt" strokecolor="#9D58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.0154pt;margin-top:245.00621pt;width:.1pt;height:99.5406pt;mso-position-horizontal-relative:page;mso-position-vertical-relative:page;z-index:-1771" coordorigin="880,4900" coordsize="2,1991">
            <v:shape style="position:absolute;left:880;top:4900;width:2;height:1991" coordorigin="880,4900" coordsize="0,1991" path="m880,4900l880,6891e" filled="f" stroked="t" strokeweight=".443848pt" strokecolor="#021EAA">
              <v:path arrowok="t"/>
            </v:shape>
          </v:group>
          <w10:wrap type="none"/>
        </w:pict>
      </w:r>
      <w:r>
        <w:rPr/>
        <w:pict>
          <v:group style="position:absolute;margin-left:44.0154pt;margin-top:349.547821pt;width:.1pt;height:100.19970pt;mso-position-horizontal-relative:page;mso-position-vertical-relative:page;z-index:-1770" coordorigin="880,6991" coordsize="2,2004">
            <v:shape style="position:absolute;left:880;top:6991;width:2;height:2004" coordorigin="880,6991" coordsize="0,2004" path="m880,6991l880,8995e" filled="f" stroked="t" strokeweight=".443848pt" strokecolor="#021EAA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4.890198pt;margin-top:358.758148pt;width:11pt;height:4.500489pt;mso-position-horizontal-relative:page;mso-position-vertical-relative:page;z-index:-1769" type="#_x0000_t202" filled="f" stroked="f">
            <v:textbox inset="0,0,0,0" style="layout-flow:vertical">
              <w:txbxContent>
                <w:p>
                  <w:pPr>
                    <w:spacing w:before="0" w:after="0" w:line="197" w:lineRule="exact"/>
                    <w:ind w:left="20" w:right="-4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83"/>
                      <w:b/>
                      <w:bCs/>
                    </w:rPr>
                    <w:t>!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4.890198pt;margin-top:527.792908pt;width:11pt;height:12.014343pt;mso-position-horizontal-relative:page;mso-position-vertical-relative:page;z-index:-1768" type="#_x0000_t202" filled="f" stroked="f">
            <v:textbox inset="0,0,0,0" style="layout-flow:vertical">
              <w:txbxContent>
                <w:p>
                  <w:pPr>
                    <w:spacing w:before="0" w:after="0" w:line="197" w:lineRule="exact"/>
                    <w:ind w:left="20" w:right="-4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  <w:b/>
                      <w:bCs/>
                    </w:rPr>
                    <w:t>15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.890175pt;margin-top:141.952011pt;width:11.0pt;height:311.295989pt;mso-position-horizontal-relative:page;mso-position-vertical-relative:page;z-index:-1767" type="#_x0000_t202" filled="f" stroked="f">
            <v:textbox inset="0,0,0,0" style="layout-flow:vertical">
              <w:txbxContent>
                <w:p>
                  <w:pPr>
                    <w:spacing w:before="0" w:after="0" w:line="197" w:lineRule="exact"/>
                    <w:ind w:left="20" w:right="-4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École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du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vin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  <w:t>Muscadelle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50"/>
                      <w:w w:val="100"/>
                    </w:rPr>
                    <w:t> </w:t>
                  </w:r>
                  <w:hyperlink r:id="rId199"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021EAA"/>
                        <w:spacing w:val="0"/>
                        <w:w w:val="100"/>
                      </w:rPr>
                      <w:t>ww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021EAA"/>
                        <w:spacing w:val="-10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021EAA"/>
                        <w:spacing w:val="0"/>
                        <w:w w:val="10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021EAA"/>
                        <w:spacing w:val="0"/>
                        <w:w w:val="100"/>
                      </w:rPr>
                      <w:t>ecole-muscadelle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021EAA"/>
                        <w:spacing w:val="0"/>
                        <w:w w:val="100"/>
                      </w:rPr>
                      <w:t>.f</w:t>
                    </w:r>
                  </w:hyperlink>
                  <w:hyperlink r:id="rId200"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021EAA"/>
                        <w:spacing w:val="0"/>
                        <w:w w:val="100"/>
                      </w:rPr>
                      <w:t>r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021EAA"/>
                        <w:spacing w:val="49"/>
                        <w:w w:val="100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021EAA"/>
                        <w:spacing w:val="0"/>
                        <w:w w:val="100"/>
                      </w:rPr>
                      <w:t>muscadelle24@orange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021EAA"/>
                        <w:spacing w:val="0"/>
                        <w:w w:val="100"/>
                      </w:rPr>
                      <w:t>.f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021EAA"/>
                        <w:spacing w:val="-10"/>
                        <w:w w:val="100"/>
                      </w:rPr>
                      <w:t>r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000000"/>
                        <w:spacing w:val="0"/>
                        <w:w w:val="100"/>
                      </w:rPr>
                      <w:t>,</w:t>
                    </w:r>
                    <w:r>
                      <w:rPr>
                        <w:rFonts w:ascii="Arial" w:hAnsi="Arial" w:cs="Arial" w:eastAsia="Arial"/>
                        <w:sz w:val="18"/>
                        <w:szCs w:val="1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annuelle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7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chablis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920" w:bottom="1020" w:left="2420" w:right="2420"/>
          <w:cols w:num="2" w:equalWidth="0">
            <w:col w:w="5929" w:space="1184"/>
            <w:col w:w="4887"/>
          </w:cols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/>
        <w:pict>
          <w10:wrap type="none"/>
          <v:shape style="position:absolute;margin-left:183.295578pt;margin-top:811.120178pt;width:206.804429pt;height:8.0pt;mso-position-horizontal-relative:page;mso-position-vertical-relative:page;z-index:-1766;rotation:180" type="#_x0000_t136" fillcolor="#000000" stroked="f">
            <o:extrusion v:ext="view" autorotationcenter="t"/>
            <v:textpath style="font-family:&amp;quot;Arial&amp;quot;;font-size:8pt;v-text-kern:t;mso-text-shadow:auto" string="Réponses justes : 1a, 1c, 1d, 2a, 2b, 2e, 4a, 4c, 5b, 5c, 5d"/>
          </v:shape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auto"/>
        <w:ind w:left="102" w:right="-20"/>
        <w:jc w:val="left"/>
        <w:tabs>
          <w:tab w:pos="86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N°1</w:t>
        <w:tab/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ôl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6"/>
          <w:szCs w:val="2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6"/>
          <w:szCs w:val="2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6"/>
          <w:szCs w:val="26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6"/>
          <w:szCs w:val="26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867" w:right="35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rôle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c’e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avoriser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grappes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s’assurer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rendemen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fisammen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élevé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produire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quali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é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500" w:lineRule="exact"/>
        <w:ind w:left="867" w:right="40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rôle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c’e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avoriser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coulure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nombre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grappes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rôle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c’e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avoriser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ifica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l’allongemen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</w:p>
    <w:p>
      <w:pPr>
        <w:spacing w:before="0" w:after="0" w:line="182" w:lineRule="exact"/>
        <w:ind w:left="867" w:right="347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nombre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bourgeons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simplifier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ravail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l’homme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867" w:right="10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rôle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c’e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séle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ionner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sarmen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mieux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placés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l’allongemen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plus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possibles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" w:right="-20"/>
        <w:jc w:val="left"/>
        <w:tabs>
          <w:tab w:pos="8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2"/>
        </w:rPr>
        <w:t>N°2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2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di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ffére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tes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fo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rmes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867" w:right="7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gobele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ilisé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régions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médi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erranéenne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nécessi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palissage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1101" w:right="806" w:firstLine="-23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Poussard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c’e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l’expansion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l’esca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avorisan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circula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sève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plaçan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cône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dessèchemen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90" w:lineRule="auto"/>
        <w:ind w:left="867" w:right="182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cordon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Roya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longue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charpen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cordon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Roya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charpen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longue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uyo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bague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courson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8" w:after="0" w:line="240" w:lineRule="auto"/>
        <w:ind w:left="102" w:right="-20"/>
        <w:jc w:val="left"/>
        <w:tabs>
          <w:tab w:pos="8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N°3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ffére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tes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tés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867" w:right="90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rajeunissemen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à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année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867" w:right="9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orma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à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débarrasser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vieux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c’e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allongé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débu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d’esca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867" w:right="3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d’en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réalise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chaque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année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Aujourd’hui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alemen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mécanisable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l’in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grands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domaines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accès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à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à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tabs>
          <w:tab w:pos="8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N°4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és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à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867" w:right="63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raine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peuven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ê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à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l’origine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aines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maladies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867" w:right="49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présen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risques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iculiers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é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ffit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d’ê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lune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67" w:right="105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ique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à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l’origine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roubles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musculo-squele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iques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tabs>
          <w:tab w:pos="8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N°5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867" w:right="8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concours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c’e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s’in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éresse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à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eurs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867" w:right="76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concours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obje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l’impo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ance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devenir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867" w:right="50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rapide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comprend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ionnemen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conséquence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rès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vigilan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concernan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sécuri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é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67" w:right="43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représen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produ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manuelle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NumType w:start="16"/>
          <w:pgMar w:header="721" w:footer="773" w:top="920" w:bottom="960" w:left="1240" w:right="1020"/>
          <w:headerReference w:type="default" r:id="rId201"/>
          <w:footerReference w:type="default" r:id="rId202"/>
          <w:pgSz w:w="11920" w:h="16840"/>
        </w:sectPr>
      </w:pPr>
      <w:rPr/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/>
        <w:pict>
          <w10:wrap type="none"/>
          <v:shape style="position:absolute;margin-left:135.963974pt;margin-top:803.120178pt;width:385.136018pt;height:8.0pt;mso-position-horizontal-relative:page;mso-position-vertical-relative:page;z-index:-1762;rotation:180" type="#_x0000_t136" fillcolor="#000000" stroked="f">
            <o:extrusion v:ext="view" autorotationcenter="t"/>
            <v:textpath style="font-family:&amp;quot;Arial&amp;quot;;font-size:8pt;v-text-kern:t;mso-text-shadow:auto" string="a : taille rase mécanisée, b et f : taille gobelet, c : guyot double, d : cordon de Royat e : queue du mâconnais"/>
          </v:shape>
        </w:pict>
      </w:r>
      <w:r>
        <w:rPr>
          <w:sz w:val="22"/>
          <w:szCs w:val="22"/>
        </w:rPr>
      </w:r>
    </w:p>
    <w:p>
      <w:pPr>
        <w:spacing w:before="13" w:after="0" w:line="240" w:lineRule="auto"/>
        <w:ind w:left="216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21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oi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lqu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ty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à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id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ntifi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5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onn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ce!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8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3.218462pt;height:168.48pt;mso-position-horizontal-relative:char;mso-position-vertical-relative:line" type="#_x0000_t75">
            <v:imagedata r:id="rId20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8" w:after="0" w:line="189" w:lineRule="auto"/>
        <w:ind w:left="1642" w:right="2662" w:firstLine="56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51pt;margin-top:-171.478546pt;width:194pt;height:176pt;mso-position-horizontal-relative:page;mso-position-vertical-relative:paragraph;z-index:-1765" type="#_x0000_t75">
            <v:imagedata r:id="rId204" o:title=""/>
          </v:shape>
        </w:pict>
      </w:r>
      <w:r>
        <w:rPr/>
        <w:pict>
          <v:shape style="position:absolute;margin-left:268pt;margin-top:18.521458pt;width:275pt;height:206pt;mso-position-horizontal-relative:page;mso-position-vertical-relative:paragraph;z-index:-1764" type="#_x0000_t75">
            <v:imagedata r:id="rId205" o:title=""/>
          </v:shape>
        </w:pic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4.92418pt;height:182.925pt;mso-position-horizontal-relative:char;mso-position-vertical-relative:line" type="#_x0000_t75">
            <v:imagedata r:id="rId20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6" w:after="0" w:line="240" w:lineRule="auto"/>
        <w:ind w:left="1922" w:right="-20"/>
        <w:jc w:val="left"/>
        <w:tabs>
          <w:tab w:pos="72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4.951958pt;height:248.9175pt;mso-position-horizontal-relative:char;mso-position-vertical-relative:line" type="#_x0000_t75">
            <v:imagedata r:id="rId20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6" w:after="0" w:line="240" w:lineRule="auto"/>
        <w:ind w:left="1642" w:right="-20"/>
        <w:jc w:val="left"/>
        <w:tabs>
          <w:tab w:pos="710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232pt;margin-top:-219.922165pt;width:311.536077pt;height:207.36pt;mso-position-horizontal-relative:page;mso-position-vertical-relative:paragraph;z-index:-1763" type="#_x0000_t75">
            <v:imagedata r:id="rId208" o:title=""/>
          </v:shape>
        </w:pic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2"/>
        </w:rPr>
        <w:t>e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687" w:right="400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réponses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voir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ci-dessous</w:t>
      </w:r>
    </w:p>
    <w:p>
      <w:pPr>
        <w:jc w:val="center"/>
        <w:spacing w:after="0"/>
        <w:sectPr>
          <w:pgMar w:header="721" w:footer="773" w:top="920" w:bottom="960" w:left="920" w:right="880"/>
          <w:pgSz w:w="11920" w:h="16840"/>
        </w:sectPr>
      </w:pPr>
      <w:rPr/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3" w:after="0" w:line="240" w:lineRule="auto"/>
        <w:ind w:left="116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Bibliographie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36" w:right="-20"/>
        <w:jc w:val="left"/>
        <w:tabs>
          <w:tab w:pos="1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31"/>
          <w:position w:val="3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3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Manuel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icul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ure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-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Alain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Reynier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Edi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ion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2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Doc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2007</w:t>
      </w:r>
    </w:p>
    <w:p>
      <w:pPr>
        <w:spacing w:before="0" w:after="0" w:line="240" w:lineRule="exact"/>
        <w:ind w:left="836" w:right="-20"/>
        <w:jc w:val="left"/>
        <w:tabs>
          <w:tab w:pos="1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31"/>
          <w:position w:val="2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2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ura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ion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uri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é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raisins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Jacques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Blouin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uy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uimbe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eau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Edi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ions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ére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2000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836" w:right="-20"/>
        <w:jc w:val="left"/>
        <w:tabs>
          <w:tab w:pos="1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31"/>
          <w:position w:val="2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2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Précis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vi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icul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ure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Pierre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mprimerie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Dehan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1983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836" w:right="-20"/>
        <w:jc w:val="left"/>
        <w:tabs>
          <w:tab w:pos="1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31"/>
          <w:position w:val="2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2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vi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icul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ure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d’aujourd’hui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crespy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2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édi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ions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1992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836" w:right="-20"/>
        <w:jc w:val="left"/>
        <w:tabs>
          <w:tab w:pos="1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31"/>
          <w:position w:val="2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2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Précis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d’ampélographie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pra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ique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Pierre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mprimerie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Dehan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1991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836" w:right="-20"/>
        <w:jc w:val="left"/>
        <w:tabs>
          <w:tab w:pos="1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31"/>
          <w:position w:val="2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2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Bases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scien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ifiques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echnologiques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vi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icul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ure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Edi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ions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2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Doc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2010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ter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4" w:after="0" w:line="240" w:lineRule="auto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2"/>
        </w:rPr>
        <w:t> </w:t>
      </w:r>
      <w:hyperlink r:id="rId210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ww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0"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agrobioperigord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.fr/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produire-bio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index</w:t>
        </w:r>
      </w:hyperlink>
    </w:p>
    <w:p>
      <w:pPr>
        <w:spacing w:before="0" w:after="0" w:line="220" w:lineRule="exact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1"/>
        </w:rPr>
        <w:t> </w:t>
      </w:r>
      <w:hyperlink r:id="rId211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ww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1"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deme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e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1"/>
          </w:rPr>
          <w:t>r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.fr/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20" w:lineRule="exact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1"/>
        </w:rPr>
        <w:t> </w:t>
      </w:r>
      <w:hyperlink r:id="rId212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champagnejma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rt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in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blogspo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t.fr/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2010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04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pre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-t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aillage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ml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20" w:lineRule="exact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1"/>
        </w:rPr>
        <w:t> </w:t>
      </w:r>
      <w:hyperlink r:id="rId213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://f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1"/>
          </w:rPr>
          <w:t>r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wikipedia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org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wiki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Rendemen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_vi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icole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20" w:lineRule="exact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1"/>
        </w:rPr>
        <w:t> </w:t>
      </w:r>
      <w:hyperlink r:id="rId214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ww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1"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sudoue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st.fr/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2014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02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26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des-seca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eurs-en-or-1473545-2970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php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20" w:lineRule="exact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1"/>
        </w:rPr>
        <w:t> </w:t>
      </w:r>
      <w:hyperlink r:id="rId215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civambiogironde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chez-alice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.fr/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civambiogironde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Documen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ion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Adheren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ts/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vi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i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rt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icle</w:t>
        </w:r>
        <w:r>
          <w:rPr>
            <w:rFonts w:ascii="Arial" w:hAnsi="Arial" w:cs="Arial" w:eastAsia="Arial"/>
            <w:sz w:val="18"/>
            <w:szCs w:val="18"/>
            <w:spacing w:val="-2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aillePoussard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pd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f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20" w:lineRule="exact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1"/>
        </w:rPr>
        <w:t> </w:t>
      </w:r>
      <w:hyperlink r:id="rId216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ww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1"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biodyvin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co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m/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media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s/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cVS61pAqj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F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7g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file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s/F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orma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ion%20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aille%20guyo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%20r%C3%A9sum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ind w:left="101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%C3%A9%20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3" w:after="0" w:line="240" w:lineRule="auto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2"/>
        </w:rPr>
        <w:t> </w:t>
      </w:r>
      <w:hyperlink r:id="rId217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ww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0"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lebimsa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.fr/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une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-t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aille-pas-si-anodine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20" w:lineRule="exact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1"/>
        </w:rPr>
        <w:t> </w:t>
      </w:r>
      <w:hyperlink r:id="rId218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ww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1"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.f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elco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.fr/f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elco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home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page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20" w:lineRule="exact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1"/>
        </w:rPr>
        <w:t> </w:t>
      </w:r>
      <w:hyperlink r:id="rId219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ww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1"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ailler-la-vigne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com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20" w:lineRule="exact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1"/>
        </w:rPr>
        <w:t> </w:t>
      </w:r>
      <w:hyperlink r:id="rId220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ww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1"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ma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evi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-f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rance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co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m/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fileadmin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user_upload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fichiers_ma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evi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en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re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ien_vigne_pd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f/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ind w:left="101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Enjeux_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echniques_e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_economiques_pour_op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imiser_la_produ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ion_-_la_mecanisa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ion_de_la_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aille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3" w:after="0" w:line="240" w:lineRule="auto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2"/>
        </w:rPr>
        <w:t> </w:t>
      </w:r>
      <w:hyperlink r:id="rId221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ww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0"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ma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evi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-f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rance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co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m/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upload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s/t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x_ma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evibase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Pre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aille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pd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f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20" w:lineRule="exact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1"/>
        </w:rPr>
        <w:t> </w:t>
      </w:r>
      <w:hyperlink r:id="rId222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ww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1"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cgc-agri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co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m/t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aille-2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ml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20" w:lineRule="exact"/>
        <w:ind w:left="8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1"/>
        </w:rPr>
        <w:t> </w:t>
      </w:r>
      <w:hyperlink r:id="rId223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ww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1"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ma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evi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-f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rance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co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m/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vi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icul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ure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en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re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ien-de-la-vigne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pre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ailleuse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1760-la-mecanisa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1"/>
          </w:rPr>
          <w:t>ion-de-la-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ind w:left="101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aille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ml</w:t>
      </w:r>
    </w:p>
    <w:p>
      <w:pPr>
        <w:spacing w:before="6" w:after="0" w:line="220" w:lineRule="exact"/>
        <w:ind w:left="1016" w:right="511" w:firstLine="-18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-2"/>
        </w:rPr>
        <w:t> </w:t>
      </w:r>
      <w:hyperlink r:id="rId224"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h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p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://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ww</w:t>
        </w:r>
        <w:r>
          <w:rPr>
            <w:rFonts w:ascii="Arial" w:hAnsi="Arial" w:cs="Arial" w:eastAsia="Arial"/>
            <w:sz w:val="18"/>
            <w:szCs w:val="18"/>
            <w:spacing w:val="-10"/>
            <w:w w:val="100"/>
            <w:position w:val="0"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ma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evi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-f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rance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.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co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m/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upload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s/t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x_ma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t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evibase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/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position w:val="0"/>
          </w:rPr>
          <w:t> </w:t>
        </w:r>
      </w:hyperlink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Enjeux_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echniques_e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_economiques_pour_op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imiser_la_produ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ct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ion_-_la_mecanisa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ion_de_la_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aille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pd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sectPr>
      <w:pgNumType w:start="18"/>
      <w:pgMar w:header="721" w:footer="773" w:top="920" w:bottom="960" w:left="1020" w:right="1020"/>
      <w:headerReference w:type="default" r:id="rId209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S UI Gothic">
    <w:altName w:val="MS UI 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90.800781" w:lineRule="exact"/>
      <w:jc w:val="left"/>
      <w:rPr>
        <w:sz w:val="19.080078"/>
        <w:szCs w:val="19.080078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1.952011pt;margin-top:789.029785pt;width:311.295989pt;height:11pt;mso-position-horizontal-relative:page;mso-position-vertical-relative:page;z-index:-1784" type="#_x0000_t202" filled="f" stroked="f">
          <v:textbox inset="0,0,0,0">
            <w:txbxContent>
              <w:p>
                <w:pPr>
                  <w:spacing w:before="0" w:after="0" w:line="197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École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du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vin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Muscadelle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5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21EAA"/>
                    <w:spacing w:val="50"/>
                    <w:w w:val="100"/>
                  </w:rPr>
                </w:r>
                <w:hyperlink r:id="rId1"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-10"/>
                      <w:w w:val="100"/>
                      <w:u w:val="single" w:color="021EAA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-1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.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co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-mu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sca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.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49"/>
                      <w:w w:val="100"/>
                    </w:rPr>
                    <w:t> </w:t>
                  </w:r>
                </w:hyperlink>
                <w:hyperlink r:id="rId2"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mu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sca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2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4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@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ra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.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-10"/>
                      <w:w w:val="100"/>
                      <w:u w:val="single" w:color="021EAA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-1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-1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-1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hyperlink>
              </w:p>
            </w:txbxContent>
          </v:textbox>
        </v:shape>
      </w:pict>
    </w:r>
    <w:r>
      <w:rPr>
        <w:sz w:val="19.080078"/>
        <w:szCs w:val="19.080078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1.952011pt;margin-top:789.029785pt;width:311.295989pt;height:11pt;mso-position-horizontal-relative:page;mso-position-vertical-relative:page;z-index:-1779" type="#_x0000_t202" filled="f" stroked="f">
          <v:textbox inset="0,0,0,0">
            <w:txbxContent>
              <w:p>
                <w:pPr>
                  <w:spacing w:before="0" w:after="0" w:line="197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École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du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vin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Muscadelle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5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21EAA"/>
                    <w:spacing w:val="50"/>
                    <w:w w:val="100"/>
                  </w:rPr>
                </w:r>
                <w:hyperlink r:id="rId1"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-10"/>
                      <w:w w:val="100"/>
                      <w:u w:val="single" w:color="021EAA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-1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.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co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-mu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sca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.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49"/>
                      <w:w w:val="100"/>
                    </w:rPr>
                    <w:t> </w:t>
                  </w:r>
                </w:hyperlink>
                <w:hyperlink r:id="rId2"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mu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sca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d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2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4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@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ra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.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  <w:t>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-10"/>
                      <w:w w:val="100"/>
                      <w:u w:val="single" w:color="021EAA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-10"/>
                      <w:w w:val="100"/>
                      <w:u w:val="single" w:color="021EAA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-1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21EAA"/>
                      <w:spacing w:val="-1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8.758148pt;margin-top:36.029808pt;width:4.500489pt;height:11pt;mso-position-horizontal-relative:page;mso-position-vertical-relative:page;z-index:-1786" type="#_x0000_t202" filled="f" stroked="f">
          <v:textbox inset="0,0,0,0">
            <w:txbxContent>
              <w:p>
                <w:pPr>
                  <w:spacing w:before="0" w:after="0" w:line="197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83"/>
                    <w:b/>
                    <w:bCs/>
                  </w:rPr>
                  <w:t>!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1.792908pt;margin-top:36.029808pt;width:9.004pt;height:11pt;mso-position-horizontal-relative:page;mso-position-vertical-relative:page;z-index:-1785" type="#_x0000_t202" filled="f" stroked="f">
          <v:textbox inset="0,0,0,0">
            <w:txbxContent>
              <w:p>
                <w:pPr>
                  <w:spacing w:before="0" w:after="0" w:line="197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8.758148pt;margin-top:36.029808pt;width:4.500489pt;height:11pt;mso-position-horizontal-relative:page;mso-position-vertical-relative:page;z-index:-1783" type="#_x0000_t202" filled="f" stroked="f">
          <v:textbox inset="0,0,0,0">
            <w:txbxContent>
              <w:p>
                <w:pPr>
                  <w:spacing w:before="0" w:after="0" w:line="197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83"/>
                    <w:b/>
                    <w:bCs/>
                  </w:rPr>
                  <w:t>!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792908pt;margin-top:36.029808pt;width:14.0116pt;height:11pt;mso-position-horizontal-relative:page;mso-position-vertical-relative:page;z-index:-1782" type="#_x0000_t202" filled="f" stroked="f">
          <v:textbox inset="0,0,0,0">
            <w:txbxContent>
              <w:p>
                <w:pPr>
                  <w:spacing w:before="0" w:after="0" w:line="197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8.758148pt;margin-top:36.029808pt;width:4.500489pt;height:11pt;mso-position-horizontal-relative:page;mso-position-vertical-relative:page;z-index:-1781" type="#_x0000_t202" filled="f" stroked="f">
          <v:textbox inset="0,0,0,0">
            <w:txbxContent>
              <w:p>
                <w:pPr>
                  <w:spacing w:before="0" w:after="0" w:line="197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83"/>
                    <w:b/>
                    <w:bCs/>
                  </w:rPr>
                  <w:t>!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792908pt;margin-top:36.029808pt;width:14.0116pt;height:11pt;mso-position-horizontal-relative:page;mso-position-vertical-relative:page;z-index:-1780" type="#_x0000_t202" filled="f" stroked="f">
          <v:textbox inset="0,0,0,0">
            <w:txbxContent>
              <w:p>
                <w:pPr>
                  <w:spacing w:before="0" w:after="0" w:line="197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8.758148pt;margin-top:36.029808pt;width:4.500489pt;height:11pt;mso-position-horizontal-relative:page;mso-position-vertical-relative:page;z-index:-1778" type="#_x0000_t202" filled="f" stroked="f">
          <v:textbox inset="0,0,0,0">
            <w:txbxContent>
              <w:p>
                <w:pPr>
                  <w:spacing w:before="0" w:after="0" w:line="197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83"/>
                    <w:b/>
                    <w:bCs/>
                  </w:rPr>
                  <w:t>!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792908pt;margin-top:36.029808pt;width:14.0116pt;height:11pt;mso-position-horizontal-relative:page;mso-position-vertical-relative:page;z-index:-1777" type="#_x0000_t202" filled="f" stroked="f">
          <v:textbox inset="0,0,0,0">
            <w:txbxContent>
              <w:p>
                <w:pPr>
                  <w:spacing w:before="0" w:after="0" w:line="197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eader" Target="header2.xml"/><Relationship Id="rId10" Type="http://schemas.openxmlformats.org/officeDocument/2006/relationships/image" Target="media/image3.jpg"/><Relationship Id="rId11" Type="http://schemas.openxmlformats.org/officeDocument/2006/relationships/hyperlink" Target="http://www.youtube.com/watch?v=frjyaKE5Mhk" TargetMode="External"/><Relationship Id="rId12" Type="http://schemas.openxmlformats.org/officeDocument/2006/relationships/hyperlink" Target="http://civambiogironde.chez-alice.fr/civambiogironde/Documentation/Adherents/viti/articleTaillePoussard.pdf" TargetMode="External"/><Relationship Id="rId13" Type="http://schemas.openxmlformats.org/officeDocument/2006/relationships/hyperlink" Target="http://www.youtube.com/watch?v=TeRBNlQnBy0" TargetMode="External"/><Relationship Id="rId14" Type="http://schemas.openxmlformats.org/officeDocument/2006/relationships/hyperlink" Target="http://www.youtube.com/watch?x-yt-cl=85027636&amp;amp;x-yt-" TargetMode="External"/><Relationship Id="rId15" Type="http://schemas.openxmlformats.org/officeDocument/2006/relationships/image" Target="media/image4.jpg"/><Relationship Id="rId16" Type="http://schemas.openxmlformats.org/officeDocument/2006/relationships/image" Target="media/image5.jpg"/><Relationship Id="rId17" Type="http://schemas.openxmlformats.org/officeDocument/2006/relationships/image" Target="media/image6.jpg"/><Relationship Id="rId18" Type="http://schemas.openxmlformats.org/officeDocument/2006/relationships/image" Target="media/image7.jpg"/><Relationship Id="rId19" Type="http://schemas.openxmlformats.org/officeDocument/2006/relationships/image" Target="media/image8.jpg"/><Relationship Id="rId20" Type="http://schemas.openxmlformats.org/officeDocument/2006/relationships/hyperlink" Target="http://www.youtube.com/watch?v=yBt0Hax7pO0" TargetMode="External"/><Relationship Id="rId21" Type="http://schemas.openxmlformats.org/officeDocument/2006/relationships/image" Target="media/image9.jpg"/><Relationship Id="rId22" Type="http://schemas.openxmlformats.org/officeDocument/2006/relationships/image" Target="media/image10.jpg"/><Relationship Id="rId23" Type="http://schemas.openxmlformats.org/officeDocument/2006/relationships/header" Target="header3.xml"/><Relationship Id="rId24" Type="http://schemas.openxmlformats.org/officeDocument/2006/relationships/footer" Target="footer2.xml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png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png"/><Relationship Id="rId94" Type="http://schemas.openxmlformats.org/officeDocument/2006/relationships/image" Target="media/image80.png"/><Relationship Id="rId95" Type="http://schemas.openxmlformats.org/officeDocument/2006/relationships/image" Target="media/image81.png"/><Relationship Id="rId96" Type="http://schemas.openxmlformats.org/officeDocument/2006/relationships/image" Target="media/image82.png"/><Relationship Id="rId97" Type="http://schemas.openxmlformats.org/officeDocument/2006/relationships/image" Target="media/image83.png"/><Relationship Id="rId98" Type="http://schemas.openxmlformats.org/officeDocument/2006/relationships/image" Target="media/image84.png"/><Relationship Id="rId99" Type="http://schemas.openxmlformats.org/officeDocument/2006/relationships/image" Target="media/image85.png"/><Relationship Id="rId100" Type="http://schemas.openxmlformats.org/officeDocument/2006/relationships/image" Target="media/image86.png"/><Relationship Id="rId101" Type="http://schemas.openxmlformats.org/officeDocument/2006/relationships/image" Target="media/image87.png"/><Relationship Id="rId102" Type="http://schemas.openxmlformats.org/officeDocument/2006/relationships/image" Target="media/image88.png"/><Relationship Id="rId103" Type="http://schemas.openxmlformats.org/officeDocument/2006/relationships/image" Target="media/image89.png"/><Relationship Id="rId104" Type="http://schemas.openxmlformats.org/officeDocument/2006/relationships/image" Target="media/image90.png"/><Relationship Id="rId105" Type="http://schemas.openxmlformats.org/officeDocument/2006/relationships/image" Target="media/image91.png"/><Relationship Id="rId106" Type="http://schemas.openxmlformats.org/officeDocument/2006/relationships/image" Target="media/image92.png"/><Relationship Id="rId107" Type="http://schemas.openxmlformats.org/officeDocument/2006/relationships/image" Target="media/image93.png"/><Relationship Id="rId108" Type="http://schemas.openxmlformats.org/officeDocument/2006/relationships/image" Target="media/image94.png"/><Relationship Id="rId109" Type="http://schemas.openxmlformats.org/officeDocument/2006/relationships/image" Target="media/image95.png"/><Relationship Id="rId110" Type="http://schemas.openxmlformats.org/officeDocument/2006/relationships/image" Target="media/image96.png"/><Relationship Id="rId111" Type="http://schemas.openxmlformats.org/officeDocument/2006/relationships/image" Target="media/image97.png"/><Relationship Id="rId112" Type="http://schemas.openxmlformats.org/officeDocument/2006/relationships/image" Target="media/image98.png"/><Relationship Id="rId113" Type="http://schemas.openxmlformats.org/officeDocument/2006/relationships/image" Target="media/image99.png"/><Relationship Id="rId114" Type="http://schemas.openxmlformats.org/officeDocument/2006/relationships/image" Target="media/image100.png"/><Relationship Id="rId115" Type="http://schemas.openxmlformats.org/officeDocument/2006/relationships/image" Target="media/image101.png"/><Relationship Id="rId116" Type="http://schemas.openxmlformats.org/officeDocument/2006/relationships/image" Target="media/image102.png"/><Relationship Id="rId117" Type="http://schemas.openxmlformats.org/officeDocument/2006/relationships/image" Target="media/image103.png"/><Relationship Id="rId118" Type="http://schemas.openxmlformats.org/officeDocument/2006/relationships/image" Target="media/image104.png"/><Relationship Id="rId119" Type="http://schemas.openxmlformats.org/officeDocument/2006/relationships/image" Target="media/image105.png"/><Relationship Id="rId120" Type="http://schemas.openxmlformats.org/officeDocument/2006/relationships/image" Target="media/image106.png"/><Relationship Id="rId121" Type="http://schemas.openxmlformats.org/officeDocument/2006/relationships/image" Target="media/image107.png"/><Relationship Id="rId122" Type="http://schemas.openxmlformats.org/officeDocument/2006/relationships/image" Target="media/image108.png"/><Relationship Id="rId123" Type="http://schemas.openxmlformats.org/officeDocument/2006/relationships/image" Target="media/image109.png"/><Relationship Id="rId124" Type="http://schemas.openxmlformats.org/officeDocument/2006/relationships/image" Target="media/image110.png"/><Relationship Id="rId125" Type="http://schemas.openxmlformats.org/officeDocument/2006/relationships/image" Target="media/image111.png"/><Relationship Id="rId126" Type="http://schemas.openxmlformats.org/officeDocument/2006/relationships/image" Target="media/image112.png"/><Relationship Id="rId127" Type="http://schemas.openxmlformats.org/officeDocument/2006/relationships/image" Target="media/image113.png"/><Relationship Id="rId128" Type="http://schemas.openxmlformats.org/officeDocument/2006/relationships/image" Target="media/image114.png"/><Relationship Id="rId129" Type="http://schemas.openxmlformats.org/officeDocument/2006/relationships/image" Target="media/image115.png"/><Relationship Id="rId130" Type="http://schemas.openxmlformats.org/officeDocument/2006/relationships/image" Target="media/image116.png"/><Relationship Id="rId131" Type="http://schemas.openxmlformats.org/officeDocument/2006/relationships/image" Target="media/image117.png"/><Relationship Id="rId132" Type="http://schemas.openxmlformats.org/officeDocument/2006/relationships/image" Target="media/image118.png"/><Relationship Id="rId133" Type="http://schemas.openxmlformats.org/officeDocument/2006/relationships/image" Target="media/image119.png"/><Relationship Id="rId134" Type="http://schemas.openxmlformats.org/officeDocument/2006/relationships/image" Target="media/image120.png"/><Relationship Id="rId135" Type="http://schemas.openxmlformats.org/officeDocument/2006/relationships/image" Target="media/image121.png"/><Relationship Id="rId136" Type="http://schemas.openxmlformats.org/officeDocument/2006/relationships/image" Target="media/image122.png"/><Relationship Id="rId137" Type="http://schemas.openxmlformats.org/officeDocument/2006/relationships/image" Target="media/image123.png"/><Relationship Id="rId138" Type="http://schemas.openxmlformats.org/officeDocument/2006/relationships/image" Target="media/image124.png"/><Relationship Id="rId139" Type="http://schemas.openxmlformats.org/officeDocument/2006/relationships/image" Target="media/image125.png"/><Relationship Id="rId140" Type="http://schemas.openxmlformats.org/officeDocument/2006/relationships/image" Target="media/image126.png"/><Relationship Id="rId141" Type="http://schemas.openxmlformats.org/officeDocument/2006/relationships/image" Target="media/image127.png"/><Relationship Id="rId142" Type="http://schemas.openxmlformats.org/officeDocument/2006/relationships/image" Target="media/image128.png"/><Relationship Id="rId143" Type="http://schemas.openxmlformats.org/officeDocument/2006/relationships/image" Target="media/image129.png"/><Relationship Id="rId144" Type="http://schemas.openxmlformats.org/officeDocument/2006/relationships/image" Target="media/image130.png"/><Relationship Id="rId145" Type="http://schemas.openxmlformats.org/officeDocument/2006/relationships/image" Target="media/image131.png"/><Relationship Id="rId146" Type="http://schemas.openxmlformats.org/officeDocument/2006/relationships/image" Target="media/image132.png"/><Relationship Id="rId147" Type="http://schemas.openxmlformats.org/officeDocument/2006/relationships/image" Target="media/image133.png"/><Relationship Id="rId148" Type="http://schemas.openxmlformats.org/officeDocument/2006/relationships/image" Target="media/image134.png"/><Relationship Id="rId149" Type="http://schemas.openxmlformats.org/officeDocument/2006/relationships/image" Target="media/image135.png"/><Relationship Id="rId150" Type="http://schemas.openxmlformats.org/officeDocument/2006/relationships/image" Target="media/image136.png"/><Relationship Id="rId151" Type="http://schemas.openxmlformats.org/officeDocument/2006/relationships/image" Target="media/image137.png"/><Relationship Id="rId152" Type="http://schemas.openxmlformats.org/officeDocument/2006/relationships/image" Target="media/image138.png"/><Relationship Id="rId153" Type="http://schemas.openxmlformats.org/officeDocument/2006/relationships/image" Target="media/image139.png"/><Relationship Id="rId154" Type="http://schemas.openxmlformats.org/officeDocument/2006/relationships/image" Target="media/image140.png"/><Relationship Id="rId155" Type="http://schemas.openxmlformats.org/officeDocument/2006/relationships/image" Target="media/image141.png"/><Relationship Id="rId156" Type="http://schemas.openxmlformats.org/officeDocument/2006/relationships/image" Target="media/image142.png"/><Relationship Id="rId157" Type="http://schemas.openxmlformats.org/officeDocument/2006/relationships/image" Target="media/image143.png"/><Relationship Id="rId158" Type="http://schemas.openxmlformats.org/officeDocument/2006/relationships/image" Target="media/image144.png"/><Relationship Id="rId159" Type="http://schemas.openxmlformats.org/officeDocument/2006/relationships/image" Target="media/image145.png"/><Relationship Id="rId160" Type="http://schemas.openxmlformats.org/officeDocument/2006/relationships/image" Target="media/image146.png"/><Relationship Id="rId161" Type="http://schemas.openxmlformats.org/officeDocument/2006/relationships/image" Target="media/image147.png"/><Relationship Id="rId162" Type="http://schemas.openxmlformats.org/officeDocument/2006/relationships/image" Target="media/image148.png"/><Relationship Id="rId163" Type="http://schemas.openxmlformats.org/officeDocument/2006/relationships/image" Target="media/image149.png"/><Relationship Id="rId164" Type="http://schemas.openxmlformats.org/officeDocument/2006/relationships/image" Target="media/image150.png"/><Relationship Id="rId165" Type="http://schemas.openxmlformats.org/officeDocument/2006/relationships/image" Target="media/image151.png"/><Relationship Id="rId166" Type="http://schemas.openxmlformats.org/officeDocument/2006/relationships/image" Target="media/image152.png"/><Relationship Id="rId167" Type="http://schemas.openxmlformats.org/officeDocument/2006/relationships/image" Target="media/image153.png"/><Relationship Id="rId168" Type="http://schemas.openxmlformats.org/officeDocument/2006/relationships/image" Target="media/image154.png"/><Relationship Id="rId169" Type="http://schemas.openxmlformats.org/officeDocument/2006/relationships/image" Target="media/image155.png"/><Relationship Id="rId170" Type="http://schemas.openxmlformats.org/officeDocument/2006/relationships/image" Target="media/image156.png"/><Relationship Id="rId171" Type="http://schemas.openxmlformats.org/officeDocument/2006/relationships/image" Target="media/image157.png"/><Relationship Id="rId172" Type="http://schemas.openxmlformats.org/officeDocument/2006/relationships/image" Target="media/image158.png"/><Relationship Id="rId173" Type="http://schemas.openxmlformats.org/officeDocument/2006/relationships/image" Target="media/image159.png"/><Relationship Id="rId174" Type="http://schemas.openxmlformats.org/officeDocument/2006/relationships/image" Target="media/image160.png"/><Relationship Id="rId175" Type="http://schemas.openxmlformats.org/officeDocument/2006/relationships/image" Target="media/image161.png"/><Relationship Id="rId176" Type="http://schemas.openxmlformats.org/officeDocument/2006/relationships/image" Target="media/image162.png"/><Relationship Id="rId177" Type="http://schemas.openxmlformats.org/officeDocument/2006/relationships/image" Target="media/image163.png"/><Relationship Id="rId178" Type="http://schemas.openxmlformats.org/officeDocument/2006/relationships/image" Target="media/image164.png"/><Relationship Id="rId179" Type="http://schemas.openxmlformats.org/officeDocument/2006/relationships/image" Target="media/image165.png"/><Relationship Id="rId180" Type="http://schemas.openxmlformats.org/officeDocument/2006/relationships/image" Target="media/image166.png"/><Relationship Id="rId181" Type="http://schemas.openxmlformats.org/officeDocument/2006/relationships/image" Target="media/image167.png"/><Relationship Id="rId182" Type="http://schemas.openxmlformats.org/officeDocument/2006/relationships/image" Target="media/image168.png"/><Relationship Id="rId183" Type="http://schemas.openxmlformats.org/officeDocument/2006/relationships/image" Target="media/image169.png"/><Relationship Id="rId184" Type="http://schemas.openxmlformats.org/officeDocument/2006/relationships/image" Target="media/image170.png"/><Relationship Id="rId185" Type="http://schemas.openxmlformats.org/officeDocument/2006/relationships/image" Target="media/image171.png"/><Relationship Id="rId186" Type="http://schemas.openxmlformats.org/officeDocument/2006/relationships/image" Target="media/image172.png"/><Relationship Id="rId187" Type="http://schemas.openxmlformats.org/officeDocument/2006/relationships/image" Target="media/image173.png"/><Relationship Id="rId188" Type="http://schemas.openxmlformats.org/officeDocument/2006/relationships/image" Target="media/image174.png"/><Relationship Id="rId189" Type="http://schemas.openxmlformats.org/officeDocument/2006/relationships/image" Target="media/image175.png"/><Relationship Id="rId190" Type="http://schemas.openxmlformats.org/officeDocument/2006/relationships/image" Target="media/image176.png"/><Relationship Id="rId191" Type="http://schemas.openxmlformats.org/officeDocument/2006/relationships/image" Target="media/image177.png"/><Relationship Id="rId192" Type="http://schemas.openxmlformats.org/officeDocument/2006/relationships/image" Target="media/image178.png"/><Relationship Id="rId193" Type="http://schemas.openxmlformats.org/officeDocument/2006/relationships/image" Target="media/image179.png"/><Relationship Id="rId194" Type="http://schemas.openxmlformats.org/officeDocument/2006/relationships/image" Target="media/image180.png"/><Relationship Id="rId195" Type="http://schemas.openxmlformats.org/officeDocument/2006/relationships/image" Target="media/image181.png"/><Relationship Id="rId196" Type="http://schemas.openxmlformats.org/officeDocument/2006/relationships/image" Target="media/image182.png"/><Relationship Id="rId197" Type="http://schemas.openxmlformats.org/officeDocument/2006/relationships/image" Target="media/image183.png"/><Relationship Id="rId198" Type="http://schemas.openxmlformats.org/officeDocument/2006/relationships/image" Target="media/image184.png"/><Relationship Id="rId199" Type="http://schemas.openxmlformats.org/officeDocument/2006/relationships/hyperlink" Target="http://www.ecole-muscadelle.fr/" TargetMode="External"/><Relationship Id="rId200" Type="http://schemas.openxmlformats.org/officeDocument/2006/relationships/hyperlink" Target="mailto:muscadelle24@orange.fr" TargetMode="External"/><Relationship Id="rId201" Type="http://schemas.openxmlformats.org/officeDocument/2006/relationships/header" Target="header4.xml"/><Relationship Id="rId202" Type="http://schemas.openxmlformats.org/officeDocument/2006/relationships/footer" Target="footer3.xml"/><Relationship Id="rId203" Type="http://schemas.openxmlformats.org/officeDocument/2006/relationships/image" Target="media/image185.jpg"/><Relationship Id="rId204" Type="http://schemas.openxmlformats.org/officeDocument/2006/relationships/image" Target="media/image186.jpg"/><Relationship Id="rId205" Type="http://schemas.openxmlformats.org/officeDocument/2006/relationships/image" Target="media/image187.jpg"/><Relationship Id="rId206" Type="http://schemas.openxmlformats.org/officeDocument/2006/relationships/image" Target="media/image188.jpg"/><Relationship Id="rId207" Type="http://schemas.openxmlformats.org/officeDocument/2006/relationships/image" Target="media/image189.jpg"/><Relationship Id="rId208" Type="http://schemas.openxmlformats.org/officeDocument/2006/relationships/image" Target="media/image190.jpg"/><Relationship Id="rId209" Type="http://schemas.openxmlformats.org/officeDocument/2006/relationships/header" Target="header5.xml"/><Relationship Id="rId210" Type="http://schemas.openxmlformats.org/officeDocument/2006/relationships/hyperlink" Target="http://www.agrobioperigord.fr/produire-bio/index" TargetMode="External"/><Relationship Id="rId211" Type="http://schemas.openxmlformats.org/officeDocument/2006/relationships/hyperlink" Target="http://www.demeter.fr/" TargetMode="External"/><Relationship Id="rId212" Type="http://schemas.openxmlformats.org/officeDocument/2006/relationships/hyperlink" Target="http://champagnejmartin.blogspot.fr/2010/04/pre-taillage.html" TargetMode="External"/><Relationship Id="rId213" Type="http://schemas.openxmlformats.org/officeDocument/2006/relationships/hyperlink" Target="http://fr.wikipedia.org/wiki/Rendement_viticole" TargetMode="External"/><Relationship Id="rId214" Type="http://schemas.openxmlformats.org/officeDocument/2006/relationships/hyperlink" Target="http://www.sudouest.fr/2014/02/26/des-secateurs-en-or-1473545-2970.php" TargetMode="External"/><Relationship Id="rId215" Type="http://schemas.openxmlformats.org/officeDocument/2006/relationships/hyperlink" Target="http://civambiogironde.chez-alice.fr/civambiogironde/Documentation/Adherents/viti/articleTaillePoussard.pdf" TargetMode="External"/><Relationship Id="rId216" Type="http://schemas.openxmlformats.org/officeDocument/2006/relationships/hyperlink" Target="http://www.biodyvin.com/medias/cVS61pAqjF7g/files/Formation%20taille%20guyot%20r%C3%A9sum" TargetMode="External"/><Relationship Id="rId217" Type="http://schemas.openxmlformats.org/officeDocument/2006/relationships/hyperlink" Target="http://www.lebimsa.fr/une-taille-pas-si-anodine/" TargetMode="External"/><Relationship Id="rId218" Type="http://schemas.openxmlformats.org/officeDocument/2006/relationships/hyperlink" Target="http://www.felco.fr/felco/home.page" TargetMode="External"/><Relationship Id="rId219" Type="http://schemas.openxmlformats.org/officeDocument/2006/relationships/hyperlink" Target="http://www.tailler-la-vigne.com/" TargetMode="External"/><Relationship Id="rId220" Type="http://schemas.openxmlformats.org/officeDocument/2006/relationships/hyperlink" Target="http://www.matevi-france.com/fileadmin/user_upload/fichiers_matevi/entretien_vigne_pdf/" TargetMode="External"/><Relationship Id="rId221" Type="http://schemas.openxmlformats.org/officeDocument/2006/relationships/hyperlink" Target="http://www.matevi-france.com/uploads/tx_matevibase/Pretaille.pdf" TargetMode="External"/><Relationship Id="rId222" Type="http://schemas.openxmlformats.org/officeDocument/2006/relationships/hyperlink" Target="http://www.cgc-agri.com/taille-2.html" TargetMode="External"/><Relationship Id="rId223" Type="http://schemas.openxmlformats.org/officeDocument/2006/relationships/hyperlink" Target="http://www.matevi-france.com/viticulture/entretien-de-la-vigne/pretailleuse/1760-la-mecanisation-de-la-" TargetMode="External"/><Relationship Id="rId224" Type="http://schemas.openxmlformats.org/officeDocument/2006/relationships/hyperlink" Target="http://www.matevi-france.com/uploads/tx_matevibase/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cole-muscadelle.fr/" TargetMode="External"/><Relationship Id="rId2" Type="http://schemas.openxmlformats.org/officeDocument/2006/relationships/hyperlink" Target="mailto:muscadelle24@orange.fr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cole-muscadelle.fr/" TargetMode="External"/><Relationship Id="rId2" Type="http://schemas.openxmlformats.org/officeDocument/2006/relationships/hyperlink" Target="mailto:muscadelle24@orange.fr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2021-02-12T10:33:29Z</dcterms:created>
  <dcterms:modified xsi:type="dcterms:W3CDTF">2021-02-12T10:33:29Z</dcterms:modified>
</cp:coreProperties>
</file>